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3422" w:rsidRDefault="009B3422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sz w:val="24"/>
          <w:szCs w:val="24"/>
        </w:rPr>
      </w:pPr>
      <w:bookmarkStart w:id="0" w:name="_GoBack"/>
      <w:bookmarkEnd w:id="0"/>
    </w:p>
    <w:p w:rsidR="009B3422" w:rsidRDefault="009B3422" w:rsidP="008211C8">
      <w:pPr>
        <w:widowControl w:val="0"/>
        <w:autoSpaceDE w:val="0"/>
        <w:autoSpaceDN w:val="0"/>
        <w:adjustRightInd w:val="0"/>
        <w:spacing w:line="240" w:lineRule="auto"/>
        <w:rPr>
          <w:rFonts w:ascii="Arial" w:hAnsi="Arial" w:cs="Arial"/>
          <w:sz w:val="24"/>
          <w:szCs w:val="24"/>
        </w:rPr>
      </w:pPr>
    </w:p>
    <w:p w:rsidR="009B3422" w:rsidRPr="008211C8" w:rsidRDefault="009B3422" w:rsidP="00535929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i/>
          <w:color w:val="5F497A" w:themeColor="accent4" w:themeShade="BF"/>
          <w:sz w:val="44"/>
          <w:szCs w:val="44"/>
        </w:rPr>
      </w:pPr>
      <w:r w:rsidRPr="008211C8">
        <w:rPr>
          <w:rFonts w:ascii="Times New Roman" w:hAnsi="Times New Roman" w:cs="Times New Roman"/>
          <w:b/>
          <w:i/>
          <w:color w:val="5F497A" w:themeColor="accent4" w:themeShade="BF"/>
          <w:sz w:val="44"/>
          <w:szCs w:val="44"/>
        </w:rPr>
        <w:t>PERFORMANCE RESUME</w:t>
      </w:r>
    </w:p>
    <w:p w:rsidR="009B3422" w:rsidRDefault="009B3422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i/>
          <w:iCs/>
          <w:sz w:val="24"/>
          <w:szCs w:val="24"/>
        </w:rPr>
      </w:pPr>
    </w:p>
    <w:p w:rsidR="009B3422" w:rsidRPr="008211C8" w:rsidRDefault="000C6F1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Sitka Small" w:hAnsi="Sitka Small" w:cs="Arial"/>
          <w:bCs/>
          <w:sz w:val="52"/>
          <w:szCs w:val="52"/>
        </w:rPr>
      </w:pPr>
      <w:r>
        <w:rPr>
          <w:rFonts w:ascii="Sitka Small" w:hAnsi="Sitka Small" w:cs="Arial"/>
          <w:bCs/>
          <w:sz w:val="52"/>
          <w:szCs w:val="52"/>
        </w:rPr>
        <w:t>HEIDI DE</w:t>
      </w:r>
      <w:r w:rsidR="00A94840">
        <w:rPr>
          <w:rFonts w:ascii="Sitka Small" w:hAnsi="Sitka Small" w:cs="Arial"/>
          <w:bCs/>
          <w:sz w:val="52"/>
          <w:szCs w:val="52"/>
        </w:rPr>
        <w:t xml:space="preserve"> </w:t>
      </w:r>
      <w:r>
        <w:rPr>
          <w:rFonts w:ascii="Sitka Small" w:hAnsi="Sitka Small" w:cs="Arial"/>
          <w:bCs/>
          <w:sz w:val="52"/>
          <w:szCs w:val="52"/>
        </w:rPr>
        <w:t>LUCA</w:t>
      </w:r>
    </w:p>
    <w:p w:rsidR="009B3422" w:rsidRDefault="009B3422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C23A71" w:rsidRDefault="00C23A71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C203BE" w:rsidP="00676FE3">
      <w:pPr>
        <w:widowControl w:val="0"/>
        <w:autoSpaceDE w:val="0"/>
        <w:autoSpaceDN w:val="0"/>
        <w:adjustRightInd w:val="0"/>
        <w:spacing w:line="240" w:lineRule="auto"/>
        <w:rPr>
          <w:rFonts w:ascii="Arial" w:hAnsi="Arial" w:cs="Arial"/>
          <w:b/>
          <w:bCs/>
          <w:szCs w:val="20"/>
        </w:rPr>
      </w:pPr>
      <w:r>
        <w:rPr>
          <w:rFonts w:ascii="Arial" w:hAnsi="Arial" w:cs="Arial"/>
          <w:b/>
          <w:bCs/>
          <w:noProof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E43ACE" wp14:editId="64B0B5EB">
                <wp:simplePos x="0" y="0"/>
                <wp:positionH relativeFrom="column">
                  <wp:posOffset>2175510</wp:posOffset>
                </wp:positionH>
                <wp:positionV relativeFrom="paragraph">
                  <wp:posOffset>13970</wp:posOffset>
                </wp:positionV>
                <wp:extent cx="2076450" cy="2981325"/>
                <wp:effectExtent l="0" t="0" r="19050" b="285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2981325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869E708" id="Rectangle 1" o:spid="_x0000_s1026" style="position:absolute;margin-left:171.3pt;margin-top:1.1pt;width:163.5pt;height:234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" strokecolor="black [3213]" strokeweight="2pt">
                <v:fill r:id="rId10" o:title="" recolor="t" rotate="t" type="frame"/>
              </v:rect>
            </w:pict>
          </mc:Fallback>
        </mc:AlternateContent>
      </w: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C203BE">
      <w:pPr>
        <w:widowControl w:val="0"/>
        <w:autoSpaceDE w:val="0"/>
        <w:autoSpaceDN w:val="0"/>
        <w:adjustRightInd w:val="0"/>
        <w:spacing w:line="240" w:lineRule="auto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676FE3" w:rsidRPr="00676FE3" w:rsidRDefault="00676FE3" w:rsidP="00676FE3">
      <w:pPr>
        <w:spacing w:after="200" w:line="252" w:lineRule="auto"/>
        <w:rPr>
          <w:rFonts w:ascii="AirCut" w:eastAsia="Times New Roman" w:hAnsi="AirCut" w:cs="Times New Roman"/>
          <w:color w:val="auto"/>
          <w:sz w:val="32"/>
          <w:szCs w:val="32"/>
          <w:lang w:eastAsia="en-US"/>
        </w:rPr>
      </w:pPr>
    </w:p>
    <w:p w:rsidR="00C203BE" w:rsidRDefault="00C203BE" w:rsidP="00676FE3">
      <w:pPr>
        <w:spacing w:after="200" w:line="252" w:lineRule="auto"/>
        <w:jc w:val="center"/>
        <w:rPr>
          <w:rFonts w:asciiTheme="majorHAnsi" w:eastAsia="Times New Roman" w:hAnsiTheme="majorHAnsi" w:cs="Times New Roman"/>
          <w:i/>
          <w:color w:val="auto"/>
          <w:sz w:val="24"/>
          <w:szCs w:val="24"/>
          <w:lang w:eastAsia="en-US"/>
        </w:rPr>
      </w:pPr>
    </w:p>
    <w:p w:rsidR="00C203BE" w:rsidRDefault="00C203BE" w:rsidP="00676FE3">
      <w:pPr>
        <w:spacing w:after="200" w:line="252" w:lineRule="auto"/>
        <w:jc w:val="center"/>
        <w:rPr>
          <w:rFonts w:asciiTheme="majorHAnsi" w:eastAsia="Times New Roman" w:hAnsiTheme="majorHAnsi" w:cs="Times New Roman"/>
          <w:i/>
          <w:color w:val="auto"/>
          <w:sz w:val="24"/>
          <w:szCs w:val="24"/>
          <w:lang w:eastAsia="en-US"/>
        </w:rPr>
      </w:pPr>
    </w:p>
    <w:p w:rsidR="00676FE3" w:rsidRPr="00676FE3" w:rsidRDefault="00676FE3" w:rsidP="00676FE3">
      <w:pPr>
        <w:spacing w:after="200" w:line="252" w:lineRule="auto"/>
        <w:jc w:val="center"/>
        <w:rPr>
          <w:rFonts w:asciiTheme="majorHAnsi" w:eastAsia="Times New Roman" w:hAnsiTheme="majorHAnsi" w:cs="Times New Roman"/>
          <w:i/>
          <w:color w:val="auto"/>
          <w:sz w:val="24"/>
          <w:szCs w:val="24"/>
          <w:lang w:eastAsia="en-US"/>
        </w:rPr>
      </w:pPr>
      <w:r w:rsidRPr="00676FE3">
        <w:rPr>
          <w:rFonts w:asciiTheme="majorHAnsi" w:eastAsia="Times New Roman" w:hAnsiTheme="majorHAnsi" w:cs="Times New Roman"/>
          <w:i/>
          <w:color w:val="auto"/>
          <w:sz w:val="24"/>
          <w:szCs w:val="24"/>
          <w:lang w:eastAsia="en-US"/>
        </w:rPr>
        <w:t xml:space="preserve">2x Australian South East Champion Acrobatic rock n’ Roll &amp; Lindy Hop. State &amp; Australasian Champion Freestyle acrobatic Rock n roll &amp; Lindy Hop. Highland and Irish age and grade Champion. </w:t>
      </w:r>
    </w:p>
    <w:p w:rsidR="00305C59" w:rsidRDefault="00305C59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  <w:b/>
          <w:bCs/>
          <w:szCs w:val="20"/>
        </w:rPr>
      </w:pPr>
    </w:p>
    <w:p w:rsidR="00305C59" w:rsidRPr="008211C8" w:rsidRDefault="00305C59" w:rsidP="00832A48">
      <w:pPr>
        <w:widowControl w:val="0"/>
        <w:autoSpaceDE w:val="0"/>
        <w:autoSpaceDN w:val="0"/>
        <w:adjustRightInd w:val="0"/>
        <w:spacing w:line="240" w:lineRule="auto"/>
        <w:rPr>
          <w:rFonts w:asciiTheme="majorHAnsi" w:hAnsiTheme="majorHAnsi" w:cs="Arial"/>
          <w:b/>
          <w:bCs/>
          <w:color w:val="943634" w:themeColor="accent2" w:themeShade="BF"/>
          <w:sz w:val="24"/>
          <w:szCs w:val="24"/>
        </w:rPr>
      </w:pPr>
    </w:p>
    <w:p w:rsidR="002B75C7" w:rsidRPr="006B6C34" w:rsidRDefault="002B75C7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bCs/>
          <w:color w:val="943634" w:themeColor="accent2" w:themeShade="BF"/>
          <w:sz w:val="28"/>
          <w:szCs w:val="28"/>
        </w:rPr>
      </w:pPr>
      <w:r w:rsidRPr="006B6C34">
        <w:rPr>
          <w:rFonts w:ascii="Times New Roman" w:hAnsi="Times New Roman" w:cs="Times New Roman"/>
          <w:b/>
          <w:bCs/>
          <w:color w:val="943634" w:themeColor="accent2" w:themeShade="BF"/>
          <w:sz w:val="28"/>
          <w:szCs w:val="28"/>
        </w:rPr>
        <w:t>0452 232 316</w:t>
      </w:r>
    </w:p>
    <w:p w:rsidR="009B3422" w:rsidRPr="006B6C34" w:rsidRDefault="009B3422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bCs/>
          <w:color w:val="943634" w:themeColor="accent2" w:themeShade="BF"/>
          <w:sz w:val="28"/>
          <w:szCs w:val="28"/>
        </w:rPr>
      </w:pPr>
      <w:r w:rsidRPr="006B6C34">
        <w:rPr>
          <w:rFonts w:ascii="Times New Roman" w:hAnsi="Times New Roman" w:cs="Times New Roman"/>
          <w:b/>
          <w:bCs/>
          <w:color w:val="943634" w:themeColor="accent2" w:themeShade="BF"/>
          <w:sz w:val="28"/>
          <w:szCs w:val="28"/>
        </w:rPr>
        <w:t>heidijo9@gmail.com</w:t>
      </w:r>
    </w:p>
    <w:p w:rsidR="008211C8" w:rsidRPr="006B6C34" w:rsidRDefault="008211C8" w:rsidP="00676FE3">
      <w:pPr>
        <w:widowControl w:val="0"/>
        <w:autoSpaceDE w:val="0"/>
        <w:autoSpaceDN w:val="0"/>
        <w:adjustRightInd w:val="0"/>
        <w:spacing w:line="240" w:lineRule="auto"/>
        <w:rPr>
          <w:rFonts w:ascii="Arial" w:hAnsi="Arial" w:cs="Arial"/>
          <w:sz w:val="28"/>
          <w:szCs w:val="28"/>
        </w:rPr>
      </w:pPr>
    </w:p>
    <w:p w:rsidR="00787BDD" w:rsidRPr="002B75C7" w:rsidRDefault="00787BDD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Arial" w:hAnsi="Arial" w:cs="Arial"/>
        </w:rPr>
      </w:pPr>
    </w:p>
    <w:p w:rsidR="009B3422" w:rsidRPr="008211C8" w:rsidRDefault="009B3422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Theme="majorHAnsi" w:hAnsiTheme="majorHAnsi" w:cs="Arial"/>
          <w:sz w:val="24"/>
          <w:szCs w:val="24"/>
        </w:rPr>
      </w:pPr>
      <w:r w:rsidRPr="008211C8">
        <w:rPr>
          <w:rFonts w:asciiTheme="majorHAnsi" w:hAnsiTheme="majorHAnsi" w:cs="Arial"/>
          <w:sz w:val="24"/>
          <w:szCs w:val="24"/>
        </w:rPr>
        <w:t>D.O.B. 18th January, 1979</w:t>
      </w:r>
    </w:p>
    <w:p w:rsidR="009B3422" w:rsidRPr="008211C8" w:rsidRDefault="001A7C5F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Theme="majorHAnsi" w:hAnsiTheme="majorHAnsi" w:cs="Arial"/>
          <w:sz w:val="24"/>
          <w:szCs w:val="24"/>
        </w:rPr>
      </w:pPr>
      <w:r w:rsidRPr="008211C8">
        <w:rPr>
          <w:rFonts w:asciiTheme="majorHAnsi" w:hAnsiTheme="majorHAnsi" w:cs="Arial"/>
          <w:sz w:val="24"/>
          <w:szCs w:val="24"/>
        </w:rPr>
        <w:t>Age 36</w:t>
      </w:r>
    </w:p>
    <w:p w:rsidR="009B3422" w:rsidRPr="008211C8" w:rsidRDefault="009B3422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Theme="majorHAnsi" w:hAnsiTheme="majorHAnsi" w:cs="Arial"/>
          <w:sz w:val="24"/>
          <w:szCs w:val="24"/>
        </w:rPr>
      </w:pPr>
      <w:r w:rsidRPr="008211C8">
        <w:rPr>
          <w:rFonts w:asciiTheme="majorHAnsi" w:hAnsiTheme="majorHAnsi" w:cs="Arial"/>
          <w:sz w:val="24"/>
          <w:szCs w:val="24"/>
        </w:rPr>
        <w:t>164cm</w:t>
      </w:r>
    </w:p>
    <w:p w:rsidR="009B3422" w:rsidRPr="008211C8" w:rsidRDefault="009B3422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Theme="majorHAnsi" w:hAnsiTheme="majorHAnsi" w:cs="Arial"/>
          <w:sz w:val="24"/>
          <w:szCs w:val="24"/>
        </w:rPr>
      </w:pPr>
      <w:r w:rsidRPr="008211C8">
        <w:rPr>
          <w:rFonts w:asciiTheme="majorHAnsi" w:hAnsiTheme="majorHAnsi" w:cs="Arial"/>
          <w:sz w:val="24"/>
          <w:szCs w:val="24"/>
        </w:rPr>
        <w:t>Blue eyes</w:t>
      </w:r>
    </w:p>
    <w:p w:rsidR="009B3422" w:rsidRPr="008211C8" w:rsidRDefault="009B3422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Theme="majorHAnsi" w:hAnsiTheme="majorHAnsi" w:cs="Arial"/>
          <w:sz w:val="24"/>
          <w:szCs w:val="24"/>
        </w:rPr>
      </w:pPr>
      <w:r w:rsidRPr="008211C8">
        <w:rPr>
          <w:rFonts w:asciiTheme="majorHAnsi" w:hAnsiTheme="majorHAnsi" w:cs="Arial"/>
          <w:sz w:val="24"/>
          <w:szCs w:val="24"/>
        </w:rPr>
        <w:t>Naturally ash blonde hair</w:t>
      </w:r>
    </w:p>
    <w:p w:rsidR="009B3422" w:rsidRPr="008211C8" w:rsidRDefault="00D84574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Theme="majorHAnsi" w:hAnsiTheme="majorHAnsi" w:cs="Arial"/>
          <w:sz w:val="24"/>
          <w:szCs w:val="24"/>
        </w:rPr>
      </w:pPr>
      <w:r w:rsidRPr="008211C8">
        <w:rPr>
          <w:rFonts w:asciiTheme="majorHAnsi" w:hAnsiTheme="majorHAnsi" w:cs="Arial"/>
          <w:sz w:val="24"/>
          <w:szCs w:val="24"/>
        </w:rPr>
        <w:t>Size 6</w:t>
      </w:r>
      <w:r w:rsidR="003954E0" w:rsidRPr="008211C8">
        <w:rPr>
          <w:rFonts w:asciiTheme="majorHAnsi" w:hAnsiTheme="majorHAnsi" w:cs="Arial"/>
          <w:sz w:val="24"/>
          <w:szCs w:val="24"/>
        </w:rPr>
        <w:t>-10</w:t>
      </w:r>
      <w:r w:rsidRPr="008211C8">
        <w:rPr>
          <w:rFonts w:asciiTheme="majorHAnsi" w:hAnsiTheme="majorHAnsi" w:cs="Arial"/>
          <w:sz w:val="24"/>
          <w:szCs w:val="24"/>
        </w:rPr>
        <w:t xml:space="preserve"> (dependant of cut)</w:t>
      </w:r>
    </w:p>
    <w:p w:rsidR="00920FCC" w:rsidRPr="008211C8" w:rsidRDefault="00920FCC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Theme="majorHAnsi" w:hAnsiTheme="majorHAnsi" w:cs="Arial"/>
          <w:sz w:val="24"/>
          <w:szCs w:val="24"/>
        </w:rPr>
      </w:pPr>
      <w:r w:rsidRPr="008211C8">
        <w:rPr>
          <w:rFonts w:asciiTheme="majorHAnsi" w:hAnsiTheme="majorHAnsi" w:cs="Arial"/>
          <w:sz w:val="24"/>
          <w:szCs w:val="24"/>
        </w:rPr>
        <w:t>10B</w:t>
      </w:r>
    </w:p>
    <w:p w:rsidR="009B3422" w:rsidRPr="008211C8" w:rsidRDefault="00AA50CF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Theme="majorHAnsi" w:hAnsiTheme="majorHAnsi" w:cs="Arial"/>
          <w:sz w:val="24"/>
          <w:szCs w:val="24"/>
        </w:rPr>
      </w:pPr>
      <w:r w:rsidRPr="008211C8">
        <w:rPr>
          <w:rFonts w:asciiTheme="majorHAnsi" w:hAnsiTheme="majorHAnsi" w:cs="Arial"/>
          <w:sz w:val="24"/>
          <w:szCs w:val="24"/>
        </w:rPr>
        <w:t>Bust</w:t>
      </w:r>
      <w:r w:rsidR="009B3422" w:rsidRPr="008211C8">
        <w:rPr>
          <w:rFonts w:asciiTheme="majorHAnsi" w:hAnsiTheme="majorHAnsi" w:cs="Arial"/>
          <w:sz w:val="24"/>
          <w:szCs w:val="24"/>
        </w:rPr>
        <w:t>: 84cm / 33"</w:t>
      </w:r>
    </w:p>
    <w:p w:rsidR="009B3422" w:rsidRPr="008211C8" w:rsidRDefault="00AA50CF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Theme="majorHAnsi" w:hAnsiTheme="majorHAnsi" w:cs="Arial"/>
          <w:sz w:val="24"/>
          <w:szCs w:val="24"/>
        </w:rPr>
      </w:pPr>
      <w:r w:rsidRPr="008211C8">
        <w:rPr>
          <w:rFonts w:asciiTheme="majorHAnsi" w:hAnsiTheme="majorHAnsi" w:cs="Arial"/>
          <w:sz w:val="24"/>
          <w:szCs w:val="24"/>
        </w:rPr>
        <w:t>Waist</w:t>
      </w:r>
      <w:r w:rsidR="00D15D31" w:rsidRPr="008211C8">
        <w:rPr>
          <w:rFonts w:asciiTheme="majorHAnsi" w:hAnsiTheme="majorHAnsi" w:cs="Arial"/>
          <w:sz w:val="24"/>
          <w:szCs w:val="24"/>
        </w:rPr>
        <w:t>: 68cm / 27</w:t>
      </w:r>
      <w:r w:rsidR="009B3422" w:rsidRPr="008211C8">
        <w:rPr>
          <w:rFonts w:asciiTheme="majorHAnsi" w:hAnsiTheme="majorHAnsi" w:cs="Arial"/>
          <w:sz w:val="24"/>
          <w:szCs w:val="24"/>
        </w:rPr>
        <w:t>"</w:t>
      </w:r>
    </w:p>
    <w:p w:rsidR="009B3422" w:rsidRPr="008211C8" w:rsidRDefault="004D04C8" w:rsidP="003954E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Theme="majorHAnsi" w:hAnsiTheme="majorHAnsi" w:cs="Arial"/>
          <w:sz w:val="24"/>
          <w:szCs w:val="24"/>
        </w:rPr>
      </w:pPr>
      <w:r w:rsidRPr="008211C8">
        <w:rPr>
          <w:rFonts w:asciiTheme="majorHAnsi" w:hAnsiTheme="majorHAnsi" w:cs="Arial"/>
          <w:sz w:val="24"/>
          <w:szCs w:val="24"/>
        </w:rPr>
        <w:t>Hips: 86cm / 34</w:t>
      </w:r>
      <w:r w:rsidR="009B3422" w:rsidRPr="008211C8">
        <w:rPr>
          <w:rFonts w:asciiTheme="majorHAnsi" w:hAnsiTheme="majorHAnsi" w:cs="Arial"/>
          <w:sz w:val="24"/>
          <w:szCs w:val="24"/>
        </w:rPr>
        <w:t>"</w:t>
      </w:r>
    </w:p>
    <w:p w:rsidR="00170D75" w:rsidRPr="008211C8" w:rsidRDefault="009B3422" w:rsidP="00C23A71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Theme="majorHAnsi" w:hAnsiTheme="majorHAnsi" w:cs="Arial"/>
          <w:sz w:val="24"/>
          <w:szCs w:val="24"/>
        </w:rPr>
      </w:pPr>
      <w:r w:rsidRPr="008211C8">
        <w:rPr>
          <w:rFonts w:asciiTheme="majorHAnsi" w:hAnsiTheme="majorHAnsi" w:cs="Arial"/>
          <w:sz w:val="24"/>
          <w:szCs w:val="24"/>
        </w:rPr>
        <w:t>Shoe</w:t>
      </w:r>
      <w:r w:rsidR="001A7C5F" w:rsidRPr="008211C8">
        <w:rPr>
          <w:rFonts w:asciiTheme="majorHAnsi" w:hAnsiTheme="majorHAnsi" w:cs="Arial"/>
          <w:sz w:val="24"/>
          <w:szCs w:val="24"/>
        </w:rPr>
        <w:t xml:space="preserve"> size</w:t>
      </w:r>
      <w:r w:rsidRPr="008211C8">
        <w:rPr>
          <w:rFonts w:asciiTheme="majorHAnsi" w:hAnsiTheme="majorHAnsi" w:cs="Arial"/>
          <w:sz w:val="24"/>
          <w:szCs w:val="24"/>
        </w:rPr>
        <w:t xml:space="preserve"> 7 </w:t>
      </w:r>
    </w:p>
    <w:p w:rsidR="00C23A71" w:rsidRPr="00C23A71" w:rsidRDefault="00C23A71" w:rsidP="00676FE3">
      <w:pPr>
        <w:widowControl w:val="0"/>
        <w:autoSpaceDE w:val="0"/>
        <w:autoSpaceDN w:val="0"/>
        <w:adjustRightInd w:val="0"/>
        <w:spacing w:line="240" w:lineRule="auto"/>
        <w:rPr>
          <w:rFonts w:ascii="Arial" w:hAnsi="Arial" w:cs="Arial"/>
        </w:rPr>
      </w:pPr>
    </w:p>
    <w:p w:rsidR="005E36EC" w:rsidRDefault="001A7C5F" w:rsidP="004F6CF5">
      <w:pPr>
        <w:pStyle w:val="Heading1"/>
      </w:pPr>
      <w:r>
        <w:lastRenderedPageBreak/>
        <w:t>PERFORMANCE</w:t>
      </w:r>
      <w:r w:rsidR="009B3422" w:rsidRPr="002B75C7">
        <w:t xml:space="preserve"> HISTORY</w:t>
      </w:r>
    </w:p>
    <w:p w:rsidR="004B7035" w:rsidRPr="005E36EC" w:rsidRDefault="004B7035" w:rsidP="005E36EC"/>
    <w:p w:rsidR="00F57380" w:rsidRPr="00F57380" w:rsidRDefault="00F57380" w:rsidP="00F57380"/>
    <w:p w:rsidR="001A7C5F" w:rsidRDefault="001A7C5F" w:rsidP="002F0403">
      <w:pPr>
        <w:pStyle w:val="Heading3"/>
        <w:numPr>
          <w:ilvl w:val="0"/>
          <w:numId w:val="9"/>
        </w:numPr>
      </w:pPr>
      <w:r>
        <w:t>2014, Dirt Girl</w:t>
      </w:r>
    </w:p>
    <w:p w:rsidR="001A7C5F" w:rsidRDefault="001A7C5F" w:rsidP="00635ACA">
      <w:pPr>
        <w:pStyle w:val="Heading3"/>
        <w:ind w:left="360"/>
      </w:pPr>
      <w:r>
        <w:t>Westfield, Tea Tree Plaza</w:t>
      </w:r>
    </w:p>
    <w:p w:rsidR="001A7C5F" w:rsidRDefault="0075016F" w:rsidP="002F0403">
      <w:pPr>
        <w:pStyle w:val="ListParagraph"/>
        <w:numPr>
          <w:ilvl w:val="0"/>
          <w:numId w:val="31"/>
        </w:numPr>
      </w:pPr>
      <w:r>
        <w:t xml:space="preserve">Character: </w:t>
      </w:r>
      <w:r w:rsidR="001A7C5F">
        <w:t>Charlie Darling</w:t>
      </w:r>
    </w:p>
    <w:p w:rsidR="001A7C5F" w:rsidRDefault="001A7C5F" w:rsidP="002F0403">
      <w:pPr>
        <w:pStyle w:val="ListParagraph"/>
        <w:numPr>
          <w:ilvl w:val="0"/>
          <w:numId w:val="31"/>
        </w:numPr>
      </w:pPr>
      <w:r>
        <w:t>Host</w:t>
      </w:r>
    </w:p>
    <w:p w:rsidR="001A7C5F" w:rsidRDefault="001A7C5F" w:rsidP="002F0403">
      <w:pPr>
        <w:pStyle w:val="ListParagraph"/>
        <w:numPr>
          <w:ilvl w:val="0"/>
          <w:numId w:val="31"/>
        </w:numPr>
      </w:pPr>
      <w:r>
        <w:t xml:space="preserve">Actor </w:t>
      </w:r>
    </w:p>
    <w:p w:rsidR="001A7C5F" w:rsidRDefault="001A7C5F" w:rsidP="002F0403">
      <w:pPr>
        <w:pStyle w:val="ListParagraph"/>
        <w:numPr>
          <w:ilvl w:val="0"/>
          <w:numId w:val="31"/>
        </w:numPr>
      </w:pPr>
      <w:r>
        <w:t>Dancer</w:t>
      </w:r>
    </w:p>
    <w:p w:rsidR="002F0403" w:rsidRPr="001A7C5F" w:rsidRDefault="002F0403" w:rsidP="002F0403">
      <w:pPr>
        <w:pStyle w:val="ListParagraph"/>
        <w:ind w:left="1080" w:firstLine="0"/>
      </w:pPr>
    </w:p>
    <w:p w:rsidR="003435A6" w:rsidRDefault="00635ACA" w:rsidP="002F0403">
      <w:pPr>
        <w:pStyle w:val="Heading3"/>
        <w:numPr>
          <w:ilvl w:val="0"/>
          <w:numId w:val="9"/>
        </w:numPr>
      </w:pPr>
      <w:r>
        <w:t>2014,</w:t>
      </w:r>
      <w:r w:rsidR="003435A6">
        <w:t xml:space="preserve"> Premiers Cup Challenge </w:t>
      </w:r>
    </w:p>
    <w:p w:rsidR="003435A6" w:rsidRDefault="003435A6" w:rsidP="00635ACA">
      <w:pPr>
        <w:pStyle w:val="Heading3"/>
        <w:ind w:left="360"/>
      </w:pPr>
      <w:r>
        <w:t>Convention Centre, Adelaide</w:t>
      </w:r>
    </w:p>
    <w:p w:rsidR="003435A6" w:rsidRDefault="003435A6" w:rsidP="002F0403">
      <w:pPr>
        <w:pStyle w:val="ListParagraph"/>
        <w:numPr>
          <w:ilvl w:val="0"/>
          <w:numId w:val="33"/>
        </w:numPr>
      </w:pPr>
      <w:r>
        <w:t>Highland Dancer</w:t>
      </w:r>
    </w:p>
    <w:p w:rsidR="003435A6" w:rsidRDefault="003435A6" w:rsidP="002F0403">
      <w:pPr>
        <w:pStyle w:val="ListParagraph"/>
        <w:numPr>
          <w:ilvl w:val="0"/>
          <w:numId w:val="33"/>
        </w:numPr>
      </w:pPr>
      <w:r>
        <w:t>Assistant Choreographer</w:t>
      </w:r>
    </w:p>
    <w:p w:rsidR="002F0403" w:rsidRPr="003435A6" w:rsidRDefault="002F0403" w:rsidP="002F0403">
      <w:pPr>
        <w:pStyle w:val="ListParagraph"/>
        <w:ind w:left="1080" w:firstLine="0"/>
      </w:pPr>
    </w:p>
    <w:p w:rsidR="002758B7" w:rsidRDefault="00635ACA" w:rsidP="002F0403">
      <w:pPr>
        <w:pStyle w:val="Heading3"/>
        <w:numPr>
          <w:ilvl w:val="0"/>
          <w:numId w:val="9"/>
        </w:numPr>
      </w:pPr>
      <w:r>
        <w:t xml:space="preserve">2014, </w:t>
      </w:r>
      <w:r w:rsidR="002758B7">
        <w:t>Mr Peabody and Sherman</w:t>
      </w:r>
    </w:p>
    <w:p w:rsidR="002758B7" w:rsidRDefault="002758B7" w:rsidP="00635ACA">
      <w:pPr>
        <w:pStyle w:val="Heading3"/>
        <w:ind w:left="360"/>
      </w:pPr>
      <w:r>
        <w:t>Westfield, Tea Tree Plaza</w:t>
      </w:r>
    </w:p>
    <w:p w:rsidR="002758B7" w:rsidRDefault="002758B7" w:rsidP="002F0403">
      <w:pPr>
        <w:pStyle w:val="ListParagraph"/>
        <w:numPr>
          <w:ilvl w:val="0"/>
          <w:numId w:val="34"/>
        </w:numPr>
      </w:pPr>
      <w:r>
        <w:t>Host</w:t>
      </w:r>
    </w:p>
    <w:p w:rsidR="002758B7" w:rsidRDefault="002758B7" w:rsidP="002F0403">
      <w:pPr>
        <w:pStyle w:val="ListParagraph"/>
        <w:numPr>
          <w:ilvl w:val="0"/>
          <w:numId w:val="34"/>
        </w:numPr>
      </w:pPr>
      <w:r>
        <w:t>Actor</w:t>
      </w:r>
    </w:p>
    <w:p w:rsidR="002758B7" w:rsidRDefault="002758B7" w:rsidP="002F0403">
      <w:pPr>
        <w:pStyle w:val="ListParagraph"/>
        <w:numPr>
          <w:ilvl w:val="0"/>
          <w:numId w:val="34"/>
        </w:numPr>
      </w:pPr>
      <w:r>
        <w:t>Dancer</w:t>
      </w:r>
    </w:p>
    <w:p w:rsidR="002F0403" w:rsidRPr="002758B7" w:rsidRDefault="002F0403" w:rsidP="002F0403">
      <w:pPr>
        <w:pStyle w:val="ListParagraph"/>
        <w:ind w:left="1080" w:firstLine="0"/>
      </w:pPr>
    </w:p>
    <w:p w:rsidR="002758B7" w:rsidRDefault="00635ACA" w:rsidP="002F0403">
      <w:pPr>
        <w:pStyle w:val="Heading3"/>
        <w:numPr>
          <w:ilvl w:val="0"/>
          <w:numId w:val="9"/>
        </w:numPr>
      </w:pPr>
      <w:r>
        <w:t xml:space="preserve">2014, </w:t>
      </w:r>
      <w:r w:rsidR="002758B7">
        <w:t>Mr Peabody and Sherman</w:t>
      </w:r>
    </w:p>
    <w:p w:rsidR="002758B7" w:rsidRDefault="002758B7" w:rsidP="00635ACA">
      <w:pPr>
        <w:pStyle w:val="Heading3"/>
        <w:ind w:left="360"/>
      </w:pPr>
      <w:r>
        <w:t>Westfield, Marion</w:t>
      </w:r>
    </w:p>
    <w:p w:rsidR="002758B7" w:rsidRDefault="002758B7" w:rsidP="002F0403">
      <w:pPr>
        <w:pStyle w:val="ListParagraph"/>
        <w:numPr>
          <w:ilvl w:val="0"/>
          <w:numId w:val="34"/>
        </w:numPr>
      </w:pPr>
      <w:r>
        <w:t>Host</w:t>
      </w:r>
    </w:p>
    <w:p w:rsidR="002758B7" w:rsidRDefault="002758B7" w:rsidP="002F0403">
      <w:pPr>
        <w:pStyle w:val="ListParagraph"/>
        <w:numPr>
          <w:ilvl w:val="0"/>
          <w:numId w:val="34"/>
        </w:numPr>
      </w:pPr>
      <w:r>
        <w:t>Actor</w:t>
      </w:r>
    </w:p>
    <w:p w:rsidR="002758B7" w:rsidRDefault="002758B7" w:rsidP="002F0403">
      <w:pPr>
        <w:pStyle w:val="ListParagraph"/>
        <w:numPr>
          <w:ilvl w:val="0"/>
          <w:numId w:val="34"/>
        </w:numPr>
      </w:pPr>
      <w:r>
        <w:t>Dancer</w:t>
      </w:r>
    </w:p>
    <w:p w:rsidR="002F0403" w:rsidRPr="002758B7" w:rsidRDefault="002F0403" w:rsidP="002F0403">
      <w:pPr>
        <w:pStyle w:val="ListParagraph"/>
        <w:ind w:left="1080" w:firstLine="0"/>
      </w:pPr>
    </w:p>
    <w:p w:rsidR="00C354C0" w:rsidRDefault="00C354C0" w:rsidP="002F0403">
      <w:pPr>
        <w:pStyle w:val="Heading3"/>
        <w:numPr>
          <w:ilvl w:val="0"/>
          <w:numId w:val="9"/>
        </w:numPr>
      </w:pPr>
      <w:r>
        <w:t>2014, The Wizard of Oz</w:t>
      </w:r>
    </w:p>
    <w:p w:rsidR="00C354C0" w:rsidRDefault="00C354C0" w:rsidP="00635ACA">
      <w:pPr>
        <w:pStyle w:val="Heading3"/>
        <w:ind w:left="360"/>
      </w:pPr>
      <w:r>
        <w:t>Westfield, Tea Tree Plaza</w:t>
      </w:r>
    </w:p>
    <w:p w:rsidR="00C354C0" w:rsidRDefault="0075016F" w:rsidP="002F0403">
      <w:pPr>
        <w:pStyle w:val="ListParagraph"/>
        <w:numPr>
          <w:ilvl w:val="0"/>
          <w:numId w:val="30"/>
        </w:numPr>
      </w:pPr>
      <w:r>
        <w:t xml:space="preserve">Character: </w:t>
      </w:r>
      <w:r w:rsidR="00C354C0">
        <w:t>Dorothy</w:t>
      </w:r>
    </w:p>
    <w:p w:rsidR="00C354C0" w:rsidRDefault="00C354C0" w:rsidP="002F0403">
      <w:pPr>
        <w:pStyle w:val="ListParagraph"/>
        <w:numPr>
          <w:ilvl w:val="0"/>
          <w:numId w:val="30"/>
        </w:numPr>
      </w:pPr>
      <w:r>
        <w:t>Actor</w:t>
      </w:r>
    </w:p>
    <w:p w:rsidR="00C354C0" w:rsidRDefault="00C354C0" w:rsidP="002F0403">
      <w:pPr>
        <w:pStyle w:val="ListParagraph"/>
        <w:numPr>
          <w:ilvl w:val="0"/>
          <w:numId w:val="30"/>
        </w:numPr>
      </w:pPr>
      <w:r>
        <w:t>Singer</w:t>
      </w:r>
    </w:p>
    <w:p w:rsidR="00C354C0" w:rsidRDefault="00C354C0" w:rsidP="002F0403">
      <w:pPr>
        <w:pStyle w:val="ListParagraph"/>
        <w:numPr>
          <w:ilvl w:val="0"/>
          <w:numId w:val="30"/>
        </w:numPr>
      </w:pPr>
      <w:r>
        <w:t>Dancer</w:t>
      </w:r>
    </w:p>
    <w:p w:rsidR="002F0403" w:rsidRPr="00C354C0" w:rsidRDefault="002F0403" w:rsidP="002F0403">
      <w:pPr>
        <w:pStyle w:val="ListParagraph"/>
        <w:ind w:left="1080" w:firstLine="0"/>
      </w:pPr>
    </w:p>
    <w:p w:rsidR="00F841D8" w:rsidRDefault="00F841D8" w:rsidP="002F0403">
      <w:pPr>
        <w:pStyle w:val="Heading3"/>
        <w:numPr>
          <w:ilvl w:val="0"/>
          <w:numId w:val="9"/>
        </w:numPr>
      </w:pPr>
      <w:r>
        <w:t>Looney Tunes</w:t>
      </w:r>
    </w:p>
    <w:p w:rsidR="00F841D8" w:rsidRDefault="00F841D8" w:rsidP="00F841D8">
      <w:pPr>
        <w:pStyle w:val="Heading3"/>
        <w:ind w:left="360"/>
      </w:pPr>
      <w:r>
        <w:t>Adelaide Zoo, Santos Christmas Celebration</w:t>
      </w:r>
    </w:p>
    <w:p w:rsidR="00F841D8" w:rsidRPr="005E36EC" w:rsidRDefault="00F841D8" w:rsidP="00F841D8">
      <w:pPr>
        <w:pStyle w:val="ListParagraph"/>
        <w:numPr>
          <w:ilvl w:val="0"/>
          <w:numId w:val="25"/>
        </w:numPr>
        <w:rPr>
          <w:color w:val="365F91" w:themeColor="accent1" w:themeShade="BF"/>
        </w:rPr>
      </w:pPr>
      <w:r w:rsidRPr="005E36EC">
        <w:rPr>
          <w:color w:val="365F91" w:themeColor="accent1" w:themeShade="BF"/>
        </w:rPr>
        <w:t>Host</w:t>
      </w:r>
    </w:p>
    <w:p w:rsidR="00F841D8" w:rsidRDefault="00F841D8" w:rsidP="00F841D8">
      <w:pPr>
        <w:pStyle w:val="ListParagraph"/>
        <w:numPr>
          <w:ilvl w:val="0"/>
          <w:numId w:val="25"/>
        </w:numPr>
        <w:rPr>
          <w:color w:val="365F91" w:themeColor="accent1" w:themeShade="BF"/>
        </w:rPr>
      </w:pPr>
      <w:r w:rsidRPr="005E36EC">
        <w:rPr>
          <w:color w:val="365F91" w:themeColor="accent1" w:themeShade="BF"/>
        </w:rPr>
        <w:t>Dancer</w:t>
      </w:r>
    </w:p>
    <w:p w:rsidR="00F841D8" w:rsidRPr="00F841D8" w:rsidRDefault="00F841D8" w:rsidP="00F841D8"/>
    <w:p w:rsidR="004F6CF5" w:rsidRDefault="004F6CF5" w:rsidP="002F0403">
      <w:pPr>
        <w:pStyle w:val="Heading3"/>
        <w:numPr>
          <w:ilvl w:val="0"/>
          <w:numId w:val="9"/>
        </w:numPr>
      </w:pPr>
      <w:r>
        <w:t>2013, The New Adventures of Peter Pan</w:t>
      </w:r>
    </w:p>
    <w:p w:rsidR="004F6CF5" w:rsidRDefault="004F6CF5" w:rsidP="002F0403">
      <w:pPr>
        <w:pStyle w:val="Heading3"/>
        <w:ind w:left="360"/>
      </w:pPr>
      <w:r>
        <w:t>Westfield, Tea Tree Plaza</w:t>
      </w:r>
    </w:p>
    <w:p w:rsidR="0075016F" w:rsidRDefault="0075016F" w:rsidP="002F0403">
      <w:pPr>
        <w:pStyle w:val="ListParagraph"/>
        <w:numPr>
          <w:ilvl w:val="0"/>
          <w:numId w:val="28"/>
        </w:numPr>
      </w:pPr>
      <w:r>
        <w:t xml:space="preserve">Character: </w:t>
      </w:r>
      <w:r w:rsidR="004F6CF5">
        <w:t xml:space="preserve">Tinkerbell </w:t>
      </w:r>
    </w:p>
    <w:p w:rsidR="004F6CF5" w:rsidRDefault="004F6CF5" w:rsidP="002F0403">
      <w:pPr>
        <w:pStyle w:val="ListParagraph"/>
        <w:numPr>
          <w:ilvl w:val="0"/>
          <w:numId w:val="28"/>
        </w:numPr>
      </w:pPr>
      <w:r>
        <w:t>Host</w:t>
      </w:r>
    </w:p>
    <w:p w:rsidR="004F6CF5" w:rsidRDefault="004F6CF5" w:rsidP="002F0403">
      <w:pPr>
        <w:pStyle w:val="ListParagraph"/>
        <w:numPr>
          <w:ilvl w:val="0"/>
          <w:numId w:val="28"/>
        </w:numPr>
      </w:pPr>
      <w:r>
        <w:t>Singer</w:t>
      </w:r>
    </w:p>
    <w:p w:rsidR="004F6CF5" w:rsidRDefault="004F6CF5" w:rsidP="002F0403">
      <w:pPr>
        <w:pStyle w:val="ListParagraph"/>
        <w:numPr>
          <w:ilvl w:val="0"/>
          <w:numId w:val="28"/>
        </w:numPr>
      </w:pPr>
      <w:r>
        <w:t>Dancer</w:t>
      </w:r>
    </w:p>
    <w:p w:rsidR="002F0403" w:rsidRPr="004F6CF5" w:rsidRDefault="002F0403" w:rsidP="002F0403">
      <w:pPr>
        <w:pStyle w:val="ListParagraph"/>
        <w:ind w:left="1080" w:firstLine="0"/>
      </w:pPr>
    </w:p>
    <w:p w:rsidR="004F6CF5" w:rsidRDefault="004F6CF5" w:rsidP="002F0403">
      <w:pPr>
        <w:pStyle w:val="Heading3"/>
        <w:numPr>
          <w:ilvl w:val="0"/>
          <w:numId w:val="9"/>
        </w:numPr>
      </w:pPr>
      <w:r>
        <w:t>2013</w:t>
      </w:r>
      <w:r w:rsidRPr="00640C6B">
        <w:t>, The Great American Bunny</w:t>
      </w:r>
    </w:p>
    <w:p w:rsidR="004F6CF5" w:rsidRPr="004B7035" w:rsidRDefault="004F6CF5" w:rsidP="002F0403">
      <w:pPr>
        <w:pStyle w:val="Heading3"/>
        <w:ind w:left="360"/>
      </w:pPr>
      <w:r>
        <w:t>Westfield, Tea Tree Plaza</w:t>
      </w:r>
    </w:p>
    <w:p w:rsidR="004F6CF5" w:rsidRDefault="004F6CF5" w:rsidP="002F0403">
      <w:pPr>
        <w:pStyle w:val="ListParagraph"/>
        <w:numPr>
          <w:ilvl w:val="0"/>
          <w:numId w:val="7"/>
        </w:numPr>
        <w:rPr>
          <w:rFonts w:eastAsiaTheme="majorEastAsia"/>
        </w:rPr>
      </w:pPr>
      <w:r w:rsidRPr="00640C6B">
        <w:rPr>
          <w:rFonts w:eastAsiaTheme="majorEastAsia"/>
        </w:rPr>
        <w:t>Minder (Alice in Wonderland)</w:t>
      </w:r>
    </w:p>
    <w:p w:rsidR="002F0403" w:rsidRPr="004F6CF5" w:rsidRDefault="002F0403" w:rsidP="002F0403">
      <w:pPr>
        <w:pStyle w:val="ListParagraph"/>
        <w:ind w:left="1080" w:firstLine="0"/>
        <w:rPr>
          <w:rFonts w:eastAsiaTheme="majorEastAsia"/>
        </w:rPr>
      </w:pPr>
    </w:p>
    <w:p w:rsidR="0034298E" w:rsidRDefault="0034298E" w:rsidP="002F0403">
      <w:pPr>
        <w:pStyle w:val="Heading3"/>
        <w:numPr>
          <w:ilvl w:val="0"/>
          <w:numId w:val="23"/>
        </w:numPr>
        <w:rPr>
          <w:noProof/>
        </w:rPr>
      </w:pPr>
      <w:r>
        <w:lastRenderedPageBreak/>
        <w:t>2013, Tom &amp; Jerry</w:t>
      </w:r>
      <w:r w:rsidR="00B65310" w:rsidRPr="00B65310">
        <w:rPr>
          <w:noProof/>
        </w:rPr>
        <w:t xml:space="preserve"> </w:t>
      </w:r>
    </w:p>
    <w:p w:rsidR="002F0403" w:rsidRPr="002F0403" w:rsidRDefault="002F0403" w:rsidP="002F0403">
      <w:pPr>
        <w:pStyle w:val="Heading3"/>
        <w:ind w:left="360"/>
      </w:pPr>
      <w:r>
        <w:t>Westfield, Tea Tree Plaza</w:t>
      </w:r>
    </w:p>
    <w:p w:rsidR="0034298E" w:rsidRDefault="0034298E" w:rsidP="002F0403">
      <w:pPr>
        <w:pStyle w:val="ListParagraph"/>
        <w:numPr>
          <w:ilvl w:val="0"/>
          <w:numId w:val="27"/>
        </w:numPr>
      </w:pPr>
      <w:r>
        <w:t>Co-Host</w:t>
      </w:r>
    </w:p>
    <w:p w:rsidR="0034298E" w:rsidRPr="0034298E" w:rsidRDefault="0034298E" w:rsidP="002F0403">
      <w:pPr>
        <w:pStyle w:val="ListParagraph"/>
        <w:numPr>
          <w:ilvl w:val="0"/>
          <w:numId w:val="27"/>
        </w:numPr>
      </w:pPr>
      <w:r>
        <w:t>Dancer</w:t>
      </w:r>
    </w:p>
    <w:p w:rsidR="005E36EC" w:rsidRDefault="0034298E" w:rsidP="002F0403">
      <w:pPr>
        <w:pStyle w:val="Heading3"/>
        <w:numPr>
          <w:ilvl w:val="0"/>
          <w:numId w:val="23"/>
        </w:numPr>
      </w:pPr>
      <w:r>
        <w:t xml:space="preserve">2012, </w:t>
      </w:r>
      <w:r w:rsidR="005E36EC">
        <w:t>Shrek &amp; Funky Fairy</w:t>
      </w:r>
    </w:p>
    <w:p w:rsidR="004B7035" w:rsidRPr="004B7035" w:rsidRDefault="004B7035" w:rsidP="002F0403">
      <w:pPr>
        <w:pStyle w:val="Heading3"/>
        <w:ind w:left="360"/>
      </w:pPr>
      <w:r>
        <w:t>Parabanks Family Fun Day</w:t>
      </w:r>
    </w:p>
    <w:p w:rsidR="005E36EC" w:rsidRDefault="005E36EC" w:rsidP="002F0403">
      <w:pPr>
        <w:pStyle w:val="ListParagraph"/>
        <w:numPr>
          <w:ilvl w:val="0"/>
          <w:numId w:val="24"/>
        </w:numPr>
        <w:rPr>
          <w:color w:val="365F91" w:themeColor="accent1" w:themeShade="BF"/>
        </w:rPr>
      </w:pPr>
      <w:r w:rsidRPr="005E36EC">
        <w:rPr>
          <w:color w:val="365F91" w:themeColor="accent1" w:themeShade="BF"/>
        </w:rPr>
        <w:t>Funky Fairy, Meet &amp; Greet</w:t>
      </w:r>
    </w:p>
    <w:p w:rsidR="002F0403" w:rsidRPr="005E36EC" w:rsidRDefault="002F0403" w:rsidP="002F0403">
      <w:pPr>
        <w:pStyle w:val="ListParagraph"/>
        <w:ind w:left="1080" w:firstLine="0"/>
        <w:rPr>
          <w:color w:val="365F91" w:themeColor="accent1" w:themeShade="BF"/>
        </w:rPr>
      </w:pPr>
    </w:p>
    <w:p w:rsidR="005E36EC" w:rsidRDefault="0034298E" w:rsidP="002F0403">
      <w:pPr>
        <w:pStyle w:val="Heading3"/>
        <w:numPr>
          <w:ilvl w:val="0"/>
          <w:numId w:val="23"/>
        </w:numPr>
      </w:pPr>
      <w:r>
        <w:t xml:space="preserve">2012, </w:t>
      </w:r>
      <w:r w:rsidR="005E36EC">
        <w:t>Looney Tunes</w:t>
      </w:r>
    </w:p>
    <w:p w:rsidR="004B7035" w:rsidRPr="004B7035" w:rsidRDefault="004B7035" w:rsidP="002F0403">
      <w:pPr>
        <w:pStyle w:val="Heading3"/>
        <w:ind w:left="360"/>
      </w:pPr>
      <w:r>
        <w:t>Westfield, Tea Tree PLaza</w:t>
      </w:r>
    </w:p>
    <w:p w:rsidR="005E36EC" w:rsidRPr="005E36EC" w:rsidRDefault="005E36EC" w:rsidP="002F0403">
      <w:pPr>
        <w:pStyle w:val="ListParagraph"/>
        <w:numPr>
          <w:ilvl w:val="0"/>
          <w:numId w:val="25"/>
        </w:numPr>
        <w:rPr>
          <w:color w:val="365F91" w:themeColor="accent1" w:themeShade="BF"/>
        </w:rPr>
      </w:pPr>
      <w:r w:rsidRPr="005E36EC">
        <w:rPr>
          <w:color w:val="365F91" w:themeColor="accent1" w:themeShade="BF"/>
        </w:rPr>
        <w:t>Host</w:t>
      </w:r>
    </w:p>
    <w:p w:rsidR="005E36EC" w:rsidRDefault="005E36EC" w:rsidP="002F0403">
      <w:pPr>
        <w:pStyle w:val="ListParagraph"/>
        <w:numPr>
          <w:ilvl w:val="0"/>
          <w:numId w:val="25"/>
        </w:numPr>
        <w:rPr>
          <w:color w:val="365F91" w:themeColor="accent1" w:themeShade="BF"/>
        </w:rPr>
      </w:pPr>
      <w:r w:rsidRPr="005E36EC">
        <w:rPr>
          <w:color w:val="365F91" w:themeColor="accent1" w:themeShade="BF"/>
        </w:rPr>
        <w:t>Dancer</w:t>
      </w:r>
    </w:p>
    <w:p w:rsidR="002F0403" w:rsidRPr="005E36EC" w:rsidRDefault="002F0403" w:rsidP="002F0403">
      <w:pPr>
        <w:pStyle w:val="ListParagraph"/>
        <w:ind w:left="1080" w:firstLine="0"/>
        <w:rPr>
          <w:color w:val="365F91" w:themeColor="accent1" w:themeShade="BF"/>
        </w:rPr>
      </w:pPr>
    </w:p>
    <w:p w:rsidR="005E36EC" w:rsidRDefault="005E36EC" w:rsidP="002F0403">
      <w:pPr>
        <w:pStyle w:val="Heading3"/>
        <w:numPr>
          <w:ilvl w:val="0"/>
          <w:numId w:val="9"/>
        </w:numPr>
      </w:pPr>
      <w:r>
        <w:t>2012, Madagascar</w:t>
      </w:r>
    </w:p>
    <w:p w:rsidR="004B7035" w:rsidRPr="004B7035" w:rsidRDefault="004B7035" w:rsidP="00F57380">
      <w:pPr>
        <w:pStyle w:val="Heading3"/>
        <w:ind w:left="360"/>
      </w:pPr>
      <w:r>
        <w:t>Westfield, Tea Tree Plaza</w:t>
      </w:r>
    </w:p>
    <w:p w:rsidR="0075016F" w:rsidRDefault="0075016F" w:rsidP="002F0403">
      <w:pPr>
        <w:pStyle w:val="Heading3"/>
        <w:numPr>
          <w:ilvl w:val="0"/>
          <w:numId w:val="22"/>
        </w:numPr>
        <w:rPr>
          <w:rFonts w:ascii="Calibri" w:hAnsi="Calibri" w:cs="Calibri"/>
          <w:color w:val="365F91" w:themeColor="accent1" w:themeShade="BF"/>
          <w:sz w:val="20"/>
          <w:szCs w:val="20"/>
        </w:rPr>
      </w:pPr>
      <w:r>
        <w:rPr>
          <w:rFonts w:ascii="Calibri" w:hAnsi="Calibri" w:cs="Calibri"/>
          <w:color w:val="365F91" w:themeColor="accent1" w:themeShade="BF"/>
          <w:sz w:val="20"/>
          <w:szCs w:val="20"/>
        </w:rPr>
        <w:t>Character: Ringleader</w:t>
      </w:r>
    </w:p>
    <w:p w:rsidR="005E36EC" w:rsidRPr="005E36EC" w:rsidRDefault="005E36EC" w:rsidP="002F0403">
      <w:pPr>
        <w:pStyle w:val="Heading3"/>
        <w:numPr>
          <w:ilvl w:val="0"/>
          <w:numId w:val="22"/>
        </w:numPr>
        <w:rPr>
          <w:rFonts w:ascii="Calibri" w:hAnsi="Calibri" w:cs="Calibri"/>
          <w:color w:val="365F91" w:themeColor="accent1" w:themeShade="BF"/>
          <w:sz w:val="20"/>
          <w:szCs w:val="20"/>
        </w:rPr>
      </w:pPr>
      <w:r w:rsidRPr="005E36EC">
        <w:rPr>
          <w:rFonts w:ascii="Calibri" w:hAnsi="Calibri" w:cs="Calibri"/>
          <w:color w:val="365F91" w:themeColor="accent1" w:themeShade="BF"/>
          <w:sz w:val="20"/>
          <w:szCs w:val="20"/>
        </w:rPr>
        <w:t>Host</w:t>
      </w:r>
    </w:p>
    <w:p w:rsidR="002F0403" w:rsidRDefault="0075016F" w:rsidP="002F0403">
      <w:pPr>
        <w:pStyle w:val="Heading3"/>
        <w:numPr>
          <w:ilvl w:val="0"/>
          <w:numId w:val="22"/>
        </w:numPr>
        <w:rPr>
          <w:rFonts w:ascii="Calibri" w:hAnsi="Calibri" w:cs="Calibri"/>
          <w:color w:val="365F91" w:themeColor="accent1" w:themeShade="BF"/>
          <w:sz w:val="20"/>
          <w:szCs w:val="20"/>
        </w:rPr>
      </w:pPr>
      <w:r>
        <w:rPr>
          <w:rFonts w:ascii="Calibri" w:hAnsi="Calibri" w:cs="Calibri"/>
          <w:color w:val="365F91" w:themeColor="accent1" w:themeShade="BF"/>
          <w:sz w:val="20"/>
          <w:szCs w:val="20"/>
        </w:rPr>
        <w:t xml:space="preserve">Tricks: </w:t>
      </w:r>
      <w:r w:rsidR="005E36EC" w:rsidRPr="005E36EC">
        <w:rPr>
          <w:rFonts w:ascii="Calibri" w:hAnsi="Calibri" w:cs="Calibri"/>
          <w:color w:val="365F91" w:themeColor="accent1" w:themeShade="BF"/>
          <w:sz w:val="20"/>
          <w:szCs w:val="20"/>
        </w:rPr>
        <w:t>Juggling (3 balls), Chinese Plate Spinning</w:t>
      </w:r>
    </w:p>
    <w:p w:rsidR="002F0403" w:rsidRPr="002F0403" w:rsidRDefault="002F0403" w:rsidP="002F0403"/>
    <w:p w:rsidR="004B7035" w:rsidRDefault="004B7035" w:rsidP="002F0403">
      <w:pPr>
        <w:pStyle w:val="Heading3"/>
        <w:numPr>
          <w:ilvl w:val="0"/>
          <w:numId w:val="9"/>
        </w:numPr>
      </w:pPr>
      <w:r>
        <w:t xml:space="preserve">2012, Target </w:t>
      </w:r>
    </w:p>
    <w:p w:rsidR="004B7035" w:rsidRDefault="004B7035" w:rsidP="002F0403">
      <w:pPr>
        <w:pStyle w:val="Heading3"/>
        <w:ind w:left="360"/>
      </w:pPr>
      <w:r>
        <w:t>Hollywood &amp; Castle Plazas</w:t>
      </w:r>
    </w:p>
    <w:p w:rsidR="004B7035" w:rsidRDefault="004B7035" w:rsidP="002F0403">
      <w:pPr>
        <w:pStyle w:val="ListParagraph"/>
        <w:numPr>
          <w:ilvl w:val="0"/>
          <w:numId w:val="26"/>
        </w:numPr>
        <w:rPr>
          <w:color w:val="365F91" w:themeColor="accent1" w:themeShade="BF"/>
        </w:rPr>
      </w:pPr>
      <w:r>
        <w:rPr>
          <w:color w:val="365F91" w:themeColor="accent1" w:themeShade="BF"/>
        </w:rPr>
        <w:t>Spruiking,</w:t>
      </w:r>
      <w:r w:rsidR="000C6F1C">
        <w:rPr>
          <w:color w:val="365F91" w:themeColor="accent1" w:themeShade="BF"/>
        </w:rPr>
        <w:t xml:space="preserve"> Target -</w:t>
      </w:r>
      <w:r>
        <w:rPr>
          <w:color w:val="365F91" w:themeColor="accent1" w:themeShade="BF"/>
        </w:rPr>
        <w:t xml:space="preserve"> Passion for Fashion Weekend</w:t>
      </w:r>
    </w:p>
    <w:p w:rsidR="002F0403" w:rsidRPr="004B7035" w:rsidRDefault="002F0403" w:rsidP="002F0403">
      <w:pPr>
        <w:pStyle w:val="ListParagraph"/>
        <w:ind w:left="1080" w:firstLine="0"/>
        <w:rPr>
          <w:color w:val="365F91" w:themeColor="accent1" w:themeShade="BF"/>
        </w:rPr>
      </w:pPr>
    </w:p>
    <w:p w:rsidR="00A77081" w:rsidRDefault="00D76BDD" w:rsidP="002F0403">
      <w:pPr>
        <w:pStyle w:val="Heading3"/>
        <w:numPr>
          <w:ilvl w:val="0"/>
          <w:numId w:val="9"/>
        </w:numPr>
      </w:pPr>
      <w:r>
        <w:t>2012</w:t>
      </w:r>
      <w:r w:rsidR="00A77081">
        <w:t>, Bananas in Pyjamas</w:t>
      </w:r>
    </w:p>
    <w:p w:rsidR="004B7035" w:rsidRPr="004B7035" w:rsidRDefault="004B7035" w:rsidP="002F0403">
      <w:pPr>
        <w:pStyle w:val="Heading3"/>
        <w:ind w:left="360"/>
      </w:pPr>
      <w:r>
        <w:t>Westfield, Tea Tree PLaza</w:t>
      </w:r>
    </w:p>
    <w:p w:rsidR="00A77081" w:rsidRDefault="00A77081" w:rsidP="002F0403">
      <w:pPr>
        <w:pStyle w:val="ListParagraph"/>
        <w:numPr>
          <w:ilvl w:val="0"/>
          <w:numId w:val="21"/>
        </w:numPr>
      </w:pPr>
      <w:r>
        <w:t>Host</w:t>
      </w:r>
    </w:p>
    <w:p w:rsidR="00A77081" w:rsidRDefault="00A77081" w:rsidP="002F0403">
      <w:pPr>
        <w:pStyle w:val="ListParagraph"/>
        <w:numPr>
          <w:ilvl w:val="0"/>
          <w:numId w:val="21"/>
        </w:numPr>
      </w:pPr>
      <w:r>
        <w:t>Dancer</w:t>
      </w:r>
    </w:p>
    <w:p w:rsidR="002F0403" w:rsidRPr="00A77081" w:rsidRDefault="002F0403" w:rsidP="002F0403">
      <w:pPr>
        <w:pStyle w:val="ListParagraph"/>
        <w:ind w:left="1080" w:firstLine="0"/>
      </w:pPr>
    </w:p>
    <w:p w:rsidR="004B7035" w:rsidRDefault="00535929" w:rsidP="002F0403">
      <w:pPr>
        <w:pStyle w:val="Heading3"/>
        <w:numPr>
          <w:ilvl w:val="0"/>
          <w:numId w:val="9"/>
        </w:numPr>
      </w:pPr>
      <w:r>
        <w:t>2012</w:t>
      </w:r>
      <w:r w:rsidR="00785E32" w:rsidRPr="00640C6B">
        <w:t>, The Lorax</w:t>
      </w:r>
      <w:r w:rsidR="00785E32" w:rsidRPr="00640C6B">
        <w:tab/>
      </w:r>
    </w:p>
    <w:p w:rsidR="00785E32" w:rsidRPr="00640C6B" w:rsidRDefault="004B7035" w:rsidP="002F0403">
      <w:pPr>
        <w:pStyle w:val="Heading3"/>
        <w:ind w:left="360"/>
      </w:pPr>
      <w:r>
        <w:t>Westfield, Tea Tree Plaza</w:t>
      </w:r>
      <w:r w:rsidR="00785E32" w:rsidRPr="00640C6B">
        <w:tab/>
      </w:r>
      <w:r w:rsidR="00785E32" w:rsidRPr="00640C6B">
        <w:tab/>
      </w:r>
      <w:r w:rsidR="00785E32" w:rsidRPr="00640C6B">
        <w:tab/>
      </w:r>
      <w:r w:rsidR="00785E32" w:rsidRPr="00640C6B">
        <w:tab/>
      </w:r>
    </w:p>
    <w:p w:rsidR="00640C6B" w:rsidRPr="00640C6B" w:rsidRDefault="00785E32" w:rsidP="002F0403">
      <w:pPr>
        <w:pStyle w:val="ListParagraph"/>
        <w:numPr>
          <w:ilvl w:val="0"/>
          <w:numId w:val="12"/>
        </w:numPr>
        <w:rPr>
          <w:rFonts w:eastAsiaTheme="majorEastAsia"/>
        </w:rPr>
      </w:pPr>
      <w:r w:rsidRPr="00640C6B">
        <w:rPr>
          <w:rFonts w:eastAsiaTheme="majorEastAsia"/>
        </w:rPr>
        <w:t>Co Host</w:t>
      </w:r>
    </w:p>
    <w:p w:rsidR="00785E32" w:rsidRDefault="00785E32" w:rsidP="002F0403">
      <w:pPr>
        <w:pStyle w:val="ListParagraph"/>
        <w:numPr>
          <w:ilvl w:val="0"/>
          <w:numId w:val="12"/>
        </w:numPr>
        <w:ind w:left="1077" w:hanging="357"/>
        <w:rPr>
          <w:rFonts w:eastAsiaTheme="majorEastAsia"/>
        </w:rPr>
      </w:pPr>
      <w:r w:rsidRPr="00640C6B">
        <w:rPr>
          <w:rFonts w:eastAsiaTheme="majorEastAsia"/>
        </w:rPr>
        <w:t xml:space="preserve">Dancer </w:t>
      </w:r>
    </w:p>
    <w:p w:rsidR="002F0403" w:rsidRPr="00640C6B" w:rsidRDefault="002F0403" w:rsidP="002F0403">
      <w:pPr>
        <w:pStyle w:val="ListParagraph"/>
        <w:ind w:left="1077" w:firstLine="0"/>
        <w:rPr>
          <w:rFonts w:eastAsiaTheme="majorEastAsia"/>
        </w:rPr>
      </w:pPr>
    </w:p>
    <w:p w:rsidR="00785E32" w:rsidRDefault="00474B71" w:rsidP="002F0403">
      <w:pPr>
        <w:pStyle w:val="Heading3"/>
        <w:numPr>
          <w:ilvl w:val="0"/>
          <w:numId w:val="9"/>
        </w:numPr>
      </w:pPr>
      <w:r w:rsidRPr="00640C6B">
        <w:t>2012</w:t>
      </w:r>
      <w:r w:rsidR="00640C6B" w:rsidRPr="00640C6B">
        <w:t xml:space="preserve">, </w:t>
      </w:r>
      <w:r w:rsidR="00785E32" w:rsidRPr="00640C6B">
        <w:t>The Great American Bunny</w:t>
      </w:r>
    </w:p>
    <w:p w:rsidR="004B7035" w:rsidRPr="004B7035" w:rsidRDefault="004B7035" w:rsidP="002F0403">
      <w:pPr>
        <w:pStyle w:val="Heading3"/>
        <w:ind w:left="360"/>
      </w:pPr>
      <w:r>
        <w:t>Westfield, Marion</w:t>
      </w:r>
    </w:p>
    <w:p w:rsidR="00785E32" w:rsidRDefault="00785E32" w:rsidP="002F0403">
      <w:pPr>
        <w:pStyle w:val="ListParagraph"/>
        <w:numPr>
          <w:ilvl w:val="0"/>
          <w:numId w:val="7"/>
        </w:numPr>
        <w:rPr>
          <w:rFonts w:eastAsiaTheme="majorEastAsia"/>
        </w:rPr>
      </w:pPr>
      <w:r w:rsidRPr="00640C6B">
        <w:rPr>
          <w:rFonts w:eastAsiaTheme="majorEastAsia"/>
        </w:rPr>
        <w:t>Minder (Alice in Wonderland)</w:t>
      </w:r>
    </w:p>
    <w:p w:rsidR="002F0403" w:rsidRPr="00640C6B" w:rsidRDefault="002F0403" w:rsidP="002F0403">
      <w:pPr>
        <w:pStyle w:val="ListParagraph"/>
        <w:ind w:left="1080" w:firstLine="0"/>
        <w:rPr>
          <w:rFonts w:eastAsiaTheme="majorEastAsia"/>
        </w:rPr>
      </w:pPr>
    </w:p>
    <w:p w:rsidR="004B7035" w:rsidRPr="004B7035" w:rsidRDefault="00785E32" w:rsidP="002F0403">
      <w:pPr>
        <w:pStyle w:val="Heading3"/>
        <w:numPr>
          <w:ilvl w:val="0"/>
          <w:numId w:val="9"/>
        </w:numPr>
      </w:pPr>
      <w:r w:rsidRPr="00640C6B">
        <w:t xml:space="preserve">2011, </w:t>
      </w:r>
      <w:r w:rsidR="001E38D8" w:rsidRPr="00640C6B">
        <w:t>The Cat in the Hat</w:t>
      </w:r>
    </w:p>
    <w:p w:rsidR="00474B71" w:rsidRDefault="00474B71" w:rsidP="002F0403">
      <w:pPr>
        <w:pStyle w:val="ListParagraph"/>
        <w:numPr>
          <w:ilvl w:val="0"/>
          <w:numId w:val="7"/>
        </w:numPr>
        <w:rPr>
          <w:rFonts w:eastAsiaTheme="majorEastAsia"/>
        </w:rPr>
      </w:pPr>
      <w:r w:rsidRPr="00640C6B">
        <w:rPr>
          <w:rFonts w:eastAsiaTheme="majorEastAsia"/>
        </w:rPr>
        <w:t>Minder</w:t>
      </w:r>
    </w:p>
    <w:p w:rsidR="00F841D8" w:rsidRDefault="00F841D8" w:rsidP="002F0403">
      <w:pPr>
        <w:pStyle w:val="ListParagraph"/>
        <w:numPr>
          <w:ilvl w:val="0"/>
          <w:numId w:val="7"/>
        </w:numPr>
        <w:rPr>
          <w:rFonts w:eastAsiaTheme="majorEastAsia"/>
        </w:rPr>
      </w:pPr>
      <w:r>
        <w:rPr>
          <w:rFonts w:eastAsiaTheme="majorEastAsia"/>
        </w:rPr>
        <w:t>Narrator</w:t>
      </w:r>
    </w:p>
    <w:p w:rsidR="002F0403" w:rsidRPr="00640C6B" w:rsidRDefault="002F0403" w:rsidP="002F0403">
      <w:pPr>
        <w:pStyle w:val="ListParagraph"/>
        <w:ind w:left="1080" w:firstLine="0"/>
        <w:rPr>
          <w:rFonts w:eastAsiaTheme="majorEastAsia"/>
        </w:rPr>
      </w:pPr>
    </w:p>
    <w:p w:rsidR="004B7035" w:rsidRDefault="00474B71" w:rsidP="002F0403">
      <w:pPr>
        <w:pStyle w:val="Heading3"/>
        <w:numPr>
          <w:ilvl w:val="0"/>
          <w:numId w:val="9"/>
        </w:numPr>
      </w:pPr>
      <w:r w:rsidRPr="00640C6B">
        <w:t>2011, Garfield</w:t>
      </w:r>
      <w:r w:rsidRPr="00640C6B">
        <w:tab/>
      </w:r>
    </w:p>
    <w:p w:rsidR="00474B71" w:rsidRPr="00640C6B" w:rsidRDefault="004B7035" w:rsidP="002F0403">
      <w:pPr>
        <w:pStyle w:val="Heading3"/>
        <w:ind w:left="360"/>
      </w:pPr>
      <w:r>
        <w:t>Parabanks Family Fun Day</w:t>
      </w:r>
      <w:r w:rsidR="00474B71" w:rsidRPr="00640C6B">
        <w:tab/>
      </w:r>
      <w:r w:rsidR="00474B71" w:rsidRPr="00640C6B">
        <w:tab/>
      </w:r>
      <w:r w:rsidR="00474B71" w:rsidRPr="00640C6B">
        <w:tab/>
      </w:r>
      <w:r w:rsidR="00474B71" w:rsidRPr="00640C6B">
        <w:tab/>
      </w:r>
      <w:r w:rsidR="00474B71" w:rsidRPr="00640C6B">
        <w:tab/>
      </w:r>
    </w:p>
    <w:p w:rsidR="00474B71" w:rsidRDefault="00474B71" w:rsidP="002F0403">
      <w:pPr>
        <w:pStyle w:val="ListParagraph"/>
        <w:numPr>
          <w:ilvl w:val="0"/>
          <w:numId w:val="7"/>
        </w:numPr>
      </w:pPr>
      <w:r w:rsidRPr="00640C6B">
        <w:t>Minder</w:t>
      </w:r>
    </w:p>
    <w:p w:rsidR="002F0403" w:rsidRPr="00640C6B" w:rsidRDefault="002F0403" w:rsidP="002F0403">
      <w:pPr>
        <w:pStyle w:val="ListParagraph"/>
        <w:ind w:left="1080" w:firstLine="0"/>
      </w:pPr>
    </w:p>
    <w:p w:rsidR="00474B71" w:rsidRPr="00640C6B" w:rsidRDefault="00474B71" w:rsidP="002F0403">
      <w:pPr>
        <w:pStyle w:val="Heading3"/>
        <w:numPr>
          <w:ilvl w:val="0"/>
          <w:numId w:val="9"/>
        </w:numPr>
      </w:pPr>
      <w:r w:rsidRPr="00640C6B">
        <w:t>2011, Bird Feeding Fun</w:t>
      </w:r>
      <w:r w:rsidRPr="00640C6B">
        <w:tab/>
      </w:r>
      <w:r w:rsidRPr="00640C6B">
        <w:tab/>
      </w:r>
      <w:r w:rsidRPr="00640C6B">
        <w:tab/>
      </w:r>
      <w:r w:rsidRPr="00640C6B">
        <w:tab/>
      </w:r>
      <w:r w:rsidRPr="00640C6B">
        <w:tab/>
      </w:r>
    </w:p>
    <w:p w:rsidR="002F0403" w:rsidRDefault="00474B71" w:rsidP="002F0403">
      <w:pPr>
        <w:pStyle w:val="ListParagraph"/>
        <w:numPr>
          <w:ilvl w:val="0"/>
          <w:numId w:val="7"/>
        </w:numPr>
      </w:pPr>
      <w:r w:rsidRPr="00640C6B">
        <w:t>Activity Centre Operator</w:t>
      </w:r>
    </w:p>
    <w:p w:rsidR="00474B71" w:rsidRPr="00640C6B" w:rsidRDefault="00474B71" w:rsidP="002F0403">
      <w:pPr>
        <w:pStyle w:val="ListParagraph"/>
        <w:ind w:left="1080" w:firstLine="0"/>
      </w:pPr>
      <w:r w:rsidRPr="00640C6B">
        <w:tab/>
      </w:r>
      <w:r w:rsidRPr="00640C6B">
        <w:tab/>
      </w:r>
      <w:r w:rsidRPr="00640C6B">
        <w:tab/>
      </w:r>
    </w:p>
    <w:p w:rsidR="00FC52F4" w:rsidRPr="00640C6B" w:rsidRDefault="00474B71" w:rsidP="002F0403">
      <w:pPr>
        <w:pStyle w:val="Heading3"/>
        <w:numPr>
          <w:ilvl w:val="0"/>
          <w:numId w:val="9"/>
        </w:numPr>
      </w:pPr>
      <w:r w:rsidRPr="00640C6B">
        <w:t xml:space="preserve">2011, </w:t>
      </w:r>
      <w:r w:rsidR="00FC52F4" w:rsidRPr="00640C6B">
        <w:t>I</w:t>
      </w:r>
      <w:r w:rsidR="001E38D8" w:rsidRPr="00640C6B">
        <w:t xml:space="preserve">ngle </w:t>
      </w:r>
      <w:r w:rsidR="00FC52F4" w:rsidRPr="00640C6B">
        <w:t>F</w:t>
      </w:r>
      <w:r w:rsidR="001E38D8" w:rsidRPr="00640C6B">
        <w:t>arm</w:t>
      </w:r>
      <w:r w:rsidR="00FC52F4" w:rsidRPr="00640C6B">
        <w:t xml:space="preserve"> M</w:t>
      </w:r>
      <w:r w:rsidR="001E38D8" w:rsidRPr="00640C6B">
        <w:t>arket</w:t>
      </w:r>
      <w:r w:rsidR="00FC52F4" w:rsidRPr="00640C6B">
        <w:t xml:space="preserve"> D</w:t>
      </w:r>
      <w:r w:rsidR="001E38D8" w:rsidRPr="00640C6B">
        <w:t>ay</w:t>
      </w:r>
      <w:r w:rsidR="00FC52F4" w:rsidRPr="00640C6B">
        <w:tab/>
      </w:r>
      <w:r w:rsidR="00FC52F4" w:rsidRPr="00640C6B">
        <w:tab/>
      </w:r>
      <w:r w:rsidR="00FC52F4" w:rsidRPr="00640C6B">
        <w:tab/>
      </w:r>
      <w:r w:rsidR="001E38D8" w:rsidRPr="00640C6B">
        <w:tab/>
      </w:r>
    </w:p>
    <w:p w:rsidR="002F0403" w:rsidRDefault="00305C59" w:rsidP="002F0403">
      <w:pPr>
        <w:pStyle w:val="ListParagraph"/>
        <w:numPr>
          <w:ilvl w:val="0"/>
          <w:numId w:val="7"/>
        </w:numPr>
      </w:pPr>
      <w:r w:rsidRPr="00640C6B">
        <w:t>Spruiker</w:t>
      </w:r>
      <w:r w:rsidR="000C6F1C">
        <w:t xml:space="preserve"> – 8 x Specialty food stores</w:t>
      </w:r>
      <w:r w:rsidRPr="00640C6B">
        <w:tab/>
      </w:r>
    </w:p>
    <w:p w:rsidR="009B3422" w:rsidRPr="00640C6B" w:rsidRDefault="00305C59" w:rsidP="002F0403">
      <w:pPr>
        <w:pStyle w:val="ListParagraph"/>
        <w:ind w:left="1080" w:firstLine="0"/>
      </w:pPr>
      <w:r w:rsidRPr="00640C6B">
        <w:lastRenderedPageBreak/>
        <w:tab/>
      </w:r>
      <w:r w:rsidRPr="00640C6B">
        <w:tab/>
      </w:r>
      <w:r w:rsidRPr="00640C6B">
        <w:tab/>
      </w:r>
      <w:r w:rsidR="001E38D8" w:rsidRPr="00640C6B">
        <w:tab/>
      </w:r>
    </w:p>
    <w:p w:rsidR="009B3422" w:rsidRPr="00640C6B" w:rsidRDefault="00474B71" w:rsidP="002F0403">
      <w:pPr>
        <w:pStyle w:val="Heading3"/>
        <w:numPr>
          <w:ilvl w:val="0"/>
          <w:numId w:val="9"/>
        </w:numPr>
      </w:pPr>
      <w:r w:rsidRPr="00640C6B">
        <w:t xml:space="preserve">2010, </w:t>
      </w:r>
      <w:r w:rsidR="009B3422" w:rsidRPr="00640C6B">
        <w:t>T</w:t>
      </w:r>
      <w:r w:rsidR="001E38D8" w:rsidRPr="00640C6B">
        <w:t>reasure</w:t>
      </w:r>
      <w:r w:rsidR="009B3422" w:rsidRPr="00640C6B">
        <w:t xml:space="preserve"> I</w:t>
      </w:r>
      <w:r w:rsidR="001E38D8" w:rsidRPr="00640C6B">
        <w:t>sland</w:t>
      </w:r>
      <w:r w:rsidR="009B3422" w:rsidRPr="00640C6B">
        <w:tab/>
      </w:r>
      <w:r w:rsidR="009B3422" w:rsidRPr="00640C6B">
        <w:tab/>
      </w:r>
      <w:r w:rsidR="009B3422" w:rsidRPr="00640C6B">
        <w:tab/>
      </w:r>
      <w:r w:rsidR="009B3422" w:rsidRPr="00640C6B">
        <w:tab/>
      </w:r>
      <w:r w:rsidR="001E38D8" w:rsidRPr="00640C6B">
        <w:tab/>
      </w:r>
    </w:p>
    <w:p w:rsidR="009B3422" w:rsidRDefault="009B3422" w:rsidP="002F0403">
      <w:pPr>
        <w:pStyle w:val="Heading3"/>
        <w:ind w:left="360"/>
      </w:pPr>
      <w:r w:rsidRPr="00640C6B">
        <w:t>Adelaide Entertainment C</w:t>
      </w:r>
      <w:r w:rsidR="00861C84">
        <w:t>e</w:t>
      </w:r>
      <w:r w:rsidRPr="00640C6B">
        <w:t>ntr</w:t>
      </w:r>
      <w:r w:rsidR="00861C84">
        <w:t>e,</w:t>
      </w:r>
      <w:r w:rsidRPr="00640C6B">
        <w:t xml:space="preserve"> Theatre</w:t>
      </w:r>
    </w:p>
    <w:p w:rsidR="002F0403" w:rsidRPr="002F0403" w:rsidRDefault="002F0403" w:rsidP="002F0403">
      <w:pPr>
        <w:pStyle w:val="Heading3"/>
        <w:ind w:left="360"/>
      </w:pPr>
      <w:r>
        <w:t>Ahrens Christmas Presentation Dinner</w:t>
      </w:r>
    </w:p>
    <w:p w:rsidR="0075016F" w:rsidRDefault="0075016F" w:rsidP="002F0403">
      <w:pPr>
        <w:pStyle w:val="ListParagraph"/>
        <w:numPr>
          <w:ilvl w:val="0"/>
          <w:numId w:val="7"/>
        </w:numPr>
      </w:pPr>
      <w:r>
        <w:t>Character: Wench</w:t>
      </w:r>
    </w:p>
    <w:p w:rsidR="00640C6B" w:rsidRDefault="009B3422" w:rsidP="002F0403">
      <w:pPr>
        <w:pStyle w:val="ListParagraph"/>
        <w:numPr>
          <w:ilvl w:val="0"/>
          <w:numId w:val="7"/>
        </w:numPr>
      </w:pPr>
      <w:r w:rsidRPr="00640C6B">
        <w:t>Actor</w:t>
      </w:r>
    </w:p>
    <w:p w:rsidR="0070209E" w:rsidRDefault="0070209E" w:rsidP="002F0403">
      <w:pPr>
        <w:pStyle w:val="ListParagraph"/>
        <w:numPr>
          <w:ilvl w:val="0"/>
          <w:numId w:val="7"/>
        </w:numPr>
      </w:pPr>
      <w:r>
        <w:t>Dancer</w:t>
      </w:r>
    </w:p>
    <w:p w:rsidR="009B3422" w:rsidRDefault="00640C6B" w:rsidP="002F0403">
      <w:pPr>
        <w:pStyle w:val="ListParagraph"/>
        <w:numPr>
          <w:ilvl w:val="0"/>
          <w:numId w:val="7"/>
        </w:numPr>
      </w:pPr>
      <w:r>
        <w:t>Interactive Usher</w:t>
      </w:r>
    </w:p>
    <w:p w:rsidR="002F0403" w:rsidRPr="00640C6B" w:rsidRDefault="002F0403" w:rsidP="002F0403">
      <w:pPr>
        <w:pStyle w:val="ListParagraph"/>
        <w:ind w:left="1080" w:firstLine="0"/>
      </w:pPr>
    </w:p>
    <w:p w:rsidR="009B3422" w:rsidRPr="00640C6B" w:rsidRDefault="00474B71" w:rsidP="002F0403">
      <w:pPr>
        <w:pStyle w:val="Heading3"/>
        <w:numPr>
          <w:ilvl w:val="0"/>
          <w:numId w:val="9"/>
        </w:numPr>
      </w:pPr>
      <w:r w:rsidRPr="00640C6B">
        <w:t xml:space="preserve">2009, </w:t>
      </w:r>
      <w:r w:rsidR="009B3422" w:rsidRPr="00640C6B">
        <w:t>L</w:t>
      </w:r>
      <w:r w:rsidR="001E38D8" w:rsidRPr="00640C6B">
        <w:t>ord</w:t>
      </w:r>
      <w:r w:rsidR="009B3422" w:rsidRPr="00640C6B">
        <w:t xml:space="preserve"> M</w:t>
      </w:r>
      <w:r w:rsidR="001E38D8" w:rsidRPr="00640C6B">
        <w:t>ayors</w:t>
      </w:r>
      <w:r w:rsidR="009B3422" w:rsidRPr="00640C6B">
        <w:t xml:space="preserve"> C</w:t>
      </w:r>
      <w:r w:rsidR="001E38D8" w:rsidRPr="00640C6B">
        <w:t>oncert</w:t>
      </w:r>
      <w:r w:rsidR="009B3422" w:rsidRPr="00640C6B">
        <w:t xml:space="preserve"> </w:t>
      </w:r>
      <w:r w:rsidR="001E38D8" w:rsidRPr="00640C6B">
        <w:t xml:space="preserve">for </w:t>
      </w:r>
      <w:r w:rsidR="009B3422" w:rsidRPr="00640C6B">
        <w:t>S</w:t>
      </w:r>
      <w:r w:rsidR="001E38D8" w:rsidRPr="00640C6B">
        <w:t xml:space="preserve">enior </w:t>
      </w:r>
      <w:r w:rsidR="009B3422" w:rsidRPr="00640C6B">
        <w:t>C</w:t>
      </w:r>
      <w:r w:rsidR="001E38D8" w:rsidRPr="00640C6B">
        <w:t>itizens</w:t>
      </w:r>
      <w:r w:rsidR="001E38D8" w:rsidRPr="00640C6B">
        <w:tab/>
      </w:r>
      <w:r w:rsidR="001E38D8" w:rsidRPr="00640C6B">
        <w:tab/>
      </w:r>
      <w:r w:rsidR="001E38D8" w:rsidRPr="00640C6B">
        <w:tab/>
      </w:r>
      <w:r w:rsidR="001E38D8" w:rsidRPr="00640C6B">
        <w:tab/>
      </w:r>
    </w:p>
    <w:p w:rsidR="009B3422" w:rsidRPr="00640C6B" w:rsidRDefault="009B3422" w:rsidP="002F0403">
      <w:pPr>
        <w:pStyle w:val="Heading3"/>
        <w:ind w:left="360"/>
      </w:pPr>
      <w:r w:rsidRPr="00640C6B">
        <w:t>Adelaide Town Hall</w:t>
      </w:r>
    </w:p>
    <w:p w:rsidR="002F0403" w:rsidRDefault="002F0403" w:rsidP="005E36EC">
      <w:pPr>
        <w:pStyle w:val="Body"/>
      </w:pPr>
      <w:r>
        <w:t>Choreographer</w:t>
      </w:r>
    </w:p>
    <w:p w:rsidR="002F0403" w:rsidRDefault="002F0403" w:rsidP="005E36EC">
      <w:pPr>
        <w:pStyle w:val="Body"/>
      </w:pPr>
      <w:r>
        <w:t xml:space="preserve">Costume and set design and construction </w:t>
      </w:r>
    </w:p>
    <w:p w:rsidR="002F0403" w:rsidRDefault="002F0403" w:rsidP="005E36EC">
      <w:pPr>
        <w:pStyle w:val="Body"/>
      </w:pPr>
      <w:r w:rsidRPr="00640C6B">
        <w:t>Dancer</w:t>
      </w:r>
      <w:r>
        <w:t xml:space="preserve"> - Rock n’ Roll / Lindy Hop</w:t>
      </w:r>
    </w:p>
    <w:p w:rsidR="002F0403" w:rsidRPr="005E36EC" w:rsidRDefault="002F0403" w:rsidP="002F0403">
      <w:pPr>
        <w:pStyle w:val="Body"/>
        <w:numPr>
          <w:ilvl w:val="0"/>
          <w:numId w:val="0"/>
        </w:numPr>
        <w:ind w:left="1080"/>
      </w:pPr>
    </w:p>
    <w:p w:rsidR="00F57380" w:rsidRPr="002B75C7" w:rsidRDefault="00F57380" w:rsidP="002F0403">
      <w:pPr>
        <w:pStyle w:val="Heading3"/>
        <w:numPr>
          <w:ilvl w:val="0"/>
          <w:numId w:val="9"/>
        </w:numPr>
      </w:pPr>
      <w:r>
        <w:t xml:space="preserve">2004-2007 - </w:t>
      </w:r>
      <w:r w:rsidRPr="002B75C7">
        <w:t>TH</w:t>
      </w:r>
      <w:r>
        <w:t>E ROCKIN' ROCKY SHOW</w:t>
      </w:r>
      <w:r>
        <w:tab/>
      </w:r>
      <w:r>
        <w:tab/>
      </w:r>
      <w:r>
        <w:tab/>
      </w:r>
    </w:p>
    <w:p w:rsidR="00F57380" w:rsidRPr="00F623EA" w:rsidRDefault="00F57380" w:rsidP="002F0403">
      <w:pPr>
        <w:pStyle w:val="ListParagraph"/>
        <w:numPr>
          <w:ilvl w:val="0"/>
          <w:numId w:val="11"/>
        </w:numPr>
        <w:rPr>
          <w:b/>
          <w:bCs/>
        </w:rPr>
      </w:pPr>
      <w:r>
        <w:t>Actor</w:t>
      </w:r>
    </w:p>
    <w:p w:rsidR="00F57380" w:rsidRPr="00F623EA" w:rsidRDefault="00F57380" w:rsidP="002F0403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rPr>
          <w:rFonts w:cs="Arial"/>
        </w:rPr>
      </w:pPr>
      <w:r>
        <w:rPr>
          <w:rFonts w:cs="Arial"/>
        </w:rPr>
        <w:t>Book Keeper</w:t>
      </w:r>
    </w:p>
    <w:p w:rsidR="00F57380" w:rsidRPr="00E0572B" w:rsidRDefault="00F57380" w:rsidP="002F0403">
      <w:pPr>
        <w:pStyle w:val="ListParagraph"/>
        <w:numPr>
          <w:ilvl w:val="0"/>
          <w:numId w:val="11"/>
        </w:numPr>
      </w:pPr>
      <w:r w:rsidRPr="00E0572B">
        <w:t>Casting Directors Assistant</w:t>
      </w:r>
    </w:p>
    <w:p w:rsidR="00F57380" w:rsidRPr="00F623EA" w:rsidRDefault="00F57380" w:rsidP="002F0403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rPr>
          <w:rFonts w:cs="Arial"/>
        </w:rPr>
      </w:pPr>
      <w:r>
        <w:rPr>
          <w:rFonts w:cs="Arial"/>
        </w:rPr>
        <w:t>Choreographer</w:t>
      </w:r>
    </w:p>
    <w:p w:rsidR="00F57380" w:rsidRPr="00F623EA" w:rsidRDefault="00F57380" w:rsidP="002F0403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rPr>
          <w:rFonts w:cs="Arial"/>
        </w:rPr>
      </w:pPr>
      <w:r>
        <w:rPr>
          <w:rFonts w:cs="Arial"/>
        </w:rPr>
        <w:t>Co-business Manager</w:t>
      </w:r>
    </w:p>
    <w:p w:rsidR="00F57380" w:rsidRPr="00F623EA" w:rsidRDefault="00F57380" w:rsidP="002F0403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rPr>
          <w:rFonts w:cs="Arial"/>
        </w:rPr>
      </w:pPr>
      <w:r w:rsidRPr="00F623EA">
        <w:rPr>
          <w:rFonts w:cs="Arial"/>
        </w:rPr>
        <w:t>Co-Star</w:t>
      </w:r>
    </w:p>
    <w:p w:rsidR="00F57380" w:rsidRDefault="00F57380" w:rsidP="002F0403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rPr>
          <w:rFonts w:cs="Arial"/>
        </w:rPr>
      </w:pPr>
      <w:r>
        <w:rPr>
          <w:rFonts w:cs="Arial"/>
        </w:rPr>
        <w:t>Costume Designer</w:t>
      </w:r>
    </w:p>
    <w:p w:rsidR="00F57380" w:rsidRPr="00F623EA" w:rsidRDefault="00F57380" w:rsidP="002F0403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rPr>
          <w:rFonts w:cs="Arial"/>
        </w:rPr>
      </w:pPr>
      <w:r>
        <w:rPr>
          <w:rFonts w:cs="Arial"/>
        </w:rPr>
        <w:t>Costume Maker</w:t>
      </w:r>
    </w:p>
    <w:p w:rsidR="00F57380" w:rsidRPr="00F623EA" w:rsidRDefault="00F57380" w:rsidP="002F0403">
      <w:pPr>
        <w:pStyle w:val="ListParagraph"/>
        <w:numPr>
          <w:ilvl w:val="0"/>
          <w:numId w:val="11"/>
        </w:numPr>
        <w:rPr>
          <w:b/>
          <w:bCs/>
        </w:rPr>
      </w:pPr>
      <w:r>
        <w:t>Dancer</w:t>
      </w:r>
    </w:p>
    <w:p w:rsidR="00F57380" w:rsidRPr="00F623EA" w:rsidRDefault="00F57380" w:rsidP="002F0403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rPr>
          <w:rFonts w:cs="Arial"/>
        </w:rPr>
      </w:pPr>
      <w:r>
        <w:rPr>
          <w:rFonts w:cs="Arial"/>
        </w:rPr>
        <w:t>Graphic Artist</w:t>
      </w:r>
    </w:p>
    <w:p w:rsidR="00F57380" w:rsidRPr="00F623EA" w:rsidRDefault="00F57380" w:rsidP="002F0403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rPr>
          <w:rFonts w:cs="Arial"/>
        </w:rPr>
      </w:pPr>
      <w:r w:rsidRPr="00F623EA">
        <w:rPr>
          <w:rFonts w:cs="Arial"/>
        </w:rPr>
        <w:t>Prop Design &amp; Construction</w:t>
      </w:r>
    </w:p>
    <w:p w:rsidR="00F57380" w:rsidRPr="00F623EA" w:rsidRDefault="00F57380" w:rsidP="002F0403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rPr>
          <w:rFonts w:cs="Arial"/>
        </w:rPr>
      </w:pPr>
      <w:r>
        <w:rPr>
          <w:rFonts w:cs="Arial"/>
        </w:rPr>
        <w:t>Script Writer</w:t>
      </w:r>
    </w:p>
    <w:p w:rsidR="00F57380" w:rsidRPr="00F623EA" w:rsidRDefault="00F57380" w:rsidP="002F0403">
      <w:pPr>
        <w:pStyle w:val="ListParagraph"/>
        <w:numPr>
          <w:ilvl w:val="0"/>
          <w:numId w:val="11"/>
        </w:numPr>
        <w:rPr>
          <w:b/>
          <w:bCs/>
        </w:rPr>
      </w:pPr>
      <w:r w:rsidRPr="002B75C7">
        <w:t>Singer</w:t>
      </w:r>
      <w:r w:rsidRPr="002B75C7">
        <w:tab/>
      </w:r>
      <w:r w:rsidRPr="002B75C7">
        <w:tab/>
      </w:r>
      <w:r w:rsidRPr="002B75C7">
        <w:tab/>
      </w:r>
      <w:r>
        <w:tab/>
      </w:r>
    </w:p>
    <w:p w:rsidR="00F57380" w:rsidRPr="00F623EA" w:rsidRDefault="00F57380" w:rsidP="002F0403">
      <w:pPr>
        <w:pStyle w:val="ListParagraph"/>
        <w:widowControl w:val="0"/>
        <w:numPr>
          <w:ilvl w:val="0"/>
          <w:numId w:val="11"/>
        </w:numPr>
        <w:autoSpaceDE w:val="0"/>
        <w:autoSpaceDN w:val="0"/>
        <w:adjustRightInd w:val="0"/>
        <w:rPr>
          <w:rFonts w:cs="Arial"/>
        </w:rPr>
      </w:pPr>
      <w:r w:rsidRPr="00F623EA">
        <w:rPr>
          <w:rFonts w:cs="Arial"/>
        </w:rPr>
        <w:t>66 Performances including;</w:t>
      </w:r>
    </w:p>
    <w:p w:rsidR="00F57380" w:rsidRPr="005360EC" w:rsidRDefault="00F57380" w:rsidP="002F0403">
      <w:pPr>
        <w:pStyle w:val="ListParagraph"/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cs="Arial"/>
        </w:rPr>
      </w:pPr>
      <w:r w:rsidRPr="005360EC">
        <w:rPr>
          <w:rFonts w:cs="Arial"/>
        </w:rPr>
        <w:t>Bakehouse Theatre</w:t>
      </w:r>
    </w:p>
    <w:p w:rsidR="00F57380" w:rsidRPr="005360EC" w:rsidRDefault="00F57380" w:rsidP="002F0403">
      <w:pPr>
        <w:pStyle w:val="ListParagraph"/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cs="Arial"/>
        </w:rPr>
      </w:pPr>
      <w:r w:rsidRPr="005360EC">
        <w:rPr>
          <w:rFonts w:cs="Arial"/>
        </w:rPr>
        <w:t>Chicago Fair</w:t>
      </w:r>
    </w:p>
    <w:p w:rsidR="00F57380" w:rsidRPr="005360EC" w:rsidRDefault="00F57380" w:rsidP="002F0403">
      <w:pPr>
        <w:pStyle w:val="ListParagraph"/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cs="Arial"/>
        </w:rPr>
      </w:pPr>
      <w:r w:rsidRPr="005360EC">
        <w:rPr>
          <w:rFonts w:cs="Arial"/>
        </w:rPr>
        <w:t>Civic Park Spectacular</w:t>
      </w:r>
    </w:p>
    <w:p w:rsidR="00F57380" w:rsidRPr="005360EC" w:rsidRDefault="00F57380" w:rsidP="002F0403">
      <w:pPr>
        <w:pStyle w:val="ListParagraph"/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cs="Arial"/>
        </w:rPr>
      </w:pPr>
      <w:r w:rsidRPr="005360EC">
        <w:rPr>
          <w:rFonts w:cs="Arial"/>
        </w:rPr>
        <w:t>Fundraising Events.</w:t>
      </w:r>
    </w:p>
    <w:p w:rsidR="00F57380" w:rsidRPr="005360EC" w:rsidRDefault="00F57380" w:rsidP="002F0403">
      <w:pPr>
        <w:pStyle w:val="ListParagraph"/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cs="Arial"/>
        </w:rPr>
      </w:pPr>
      <w:r w:rsidRPr="005360EC">
        <w:rPr>
          <w:rFonts w:cs="Arial"/>
        </w:rPr>
        <w:t>Lifestyle Health &amp; Well Being</w:t>
      </w:r>
    </w:p>
    <w:p w:rsidR="00F57380" w:rsidRPr="005360EC" w:rsidRDefault="00F57380" w:rsidP="002F0403">
      <w:pPr>
        <w:pStyle w:val="ListParagraph"/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cs="Arial"/>
        </w:rPr>
      </w:pPr>
      <w:r w:rsidRPr="005360EC">
        <w:rPr>
          <w:rFonts w:cs="Arial"/>
        </w:rPr>
        <w:t>Loxton Lights Festival (Loxton Light Up)</w:t>
      </w:r>
    </w:p>
    <w:p w:rsidR="00F57380" w:rsidRPr="005360EC" w:rsidRDefault="00F57380" w:rsidP="002F0403">
      <w:pPr>
        <w:pStyle w:val="ListParagraph"/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cs="Arial"/>
        </w:rPr>
      </w:pPr>
      <w:r w:rsidRPr="005360EC">
        <w:rPr>
          <w:rFonts w:cs="Arial"/>
        </w:rPr>
        <w:t>Mix 102.3 Family Festival</w:t>
      </w:r>
    </w:p>
    <w:p w:rsidR="00F57380" w:rsidRPr="005360EC" w:rsidRDefault="00F57380" w:rsidP="002F0403">
      <w:pPr>
        <w:pStyle w:val="ListParagraph"/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cs="Arial"/>
        </w:rPr>
      </w:pPr>
      <w:r w:rsidRPr="005360EC">
        <w:rPr>
          <w:rFonts w:cs="Arial"/>
        </w:rPr>
        <w:t>Numerous Hospitals, Schools, Child Care Centres &amp;</w:t>
      </w:r>
    </w:p>
    <w:p w:rsidR="00F57380" w:rsidRPr="005360EC" w:rsidRDefault="00F57380" w:rsidP="002F0403">
      <w:pPr>
        <w:pStyle w:val="ListParagraph"/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cs="Arial"/>
        </w:rPr>
      </w:pPr>
      <w:r w:rsidRPr="005360EC">
        <w:rPr>
          <w:rFonts w:cs="Arial"/>
        </w:rPr>
        <w:t>Port Augusta Family Fun Day</w:t>
      </w:r>
    </w:p>
    <w:p w:rsidR="00F57380" w:rsidRPr="005360EC" w:rsidRDefault="00F57380" w:rsidP="002F0403">
      <w:pPr>
        <w:pStyle w:val="ListParagraph"/>
        <w:widowControl w:val="0"/>
        <w:numPr>
          <w:ilvl w:val="0"/>
          <w:numId w:val="13"/>
        </w:numPr>
        <w:autoSpaceDE w:val="0"/>
        <w:autoSpaceDN w:val="0"/>
        <w:adjustRightInd w:val="0"/>
        <w:rPr>
          <w:rFonts w:cs="Arial"/>
        </w:rPr>
      </w:pPr>
      <w:r w:rsidRPr="005360EC">
        <w:rPr>
          <w:rFonts w:cs="Arial"/>
        </w:rPr>
        <w:t>Victor Harbour Family Fun Day</w:t>
      </w:r>
    </w:p>
    <w:p w:rsidR="00F57380" w:rsidRDefault="00F57380" w:rsidP="002F0403">
      <w:pPr>
        <w:pStyle w:val="ListParagraph"/>
        <w:widowControl w:val="0"/>
        <w:numPr>
          <w:ilvl w:val="0"/>
          <w:numId w:val="13"/>
        </w:numPr>
        <w:autoSpaceDE w:val="0"/>
        <w:autoSpaceDN w:val="0"/>
        <w:adjustRightInd w:val="0"/>
        <w:spacing w:after="180"/>
        <w:rPr>
          <w:rFonts w:cs="Arial"/>
        </w:rPr>
      </w:pPr>
      <w:r w:rsidRPr="005360EC">
        <w:rPr>
          <w:rFonts w:cs="Arial"/>
        </w:rPr>
        <w:t>Willunga Almond Blossom Festival</w:t>
      </w:r>
    </w:p>
    <w:p w:rsidR="00635ACA" w:rsidRPr="002B75C7" w:rsidRDefault="00635ACA" w:rsidP="002F0403">
      <w:pPr>
        <w:pStyle w:val="Heading3"/>
        <w:numPr>
          <w:ilvl w:val="0"/>
          <w:numId w:val="9"/>
        </w:numPr>
      </w:pPr>
      <w:r>
        <w:t xml:space="preserve">2003 - </w:t>
      </w:r>
      <w:r w:rsidRPr="002B75C7">
        <w:t>OPENING OF THE CABARET FESTIVAL</w:t>
      </w:r>
    </w:p>
    <w:p w:rsidR="00635ACA" w:rsidRDefault="00635ACA" w:rsidP="00635ACA">
      <w:pPr>
        <w:pStyle w:val="Heading3"/>
        <w:ind w:firstLine="360"/>
      </w:pPr>
      <w:r>
        <w:t xml:space="preserve">With Andy Seymour, </w:t>
      </w:r>
      <w:r w:rsidRPr="005360EC">
        <w:rPr>
          <w:rFonts w:cs="Arial"/>
          <w:iCs/>
        </w:rPr>
        <w:t>Playhouse Theatre</w:t>
      </w:r>
      <w:r>
        <w:rPr>
          <w:rFonts w:cs="Arial"/>
          <w:i/>
          <w:iCs/>
        </w:rPr>
        <w:tab/>
      </w:r>
      <w:r>
        <w:rPr>
          <w:rFonts w:cs="Arial"/>
          <w:i/>
          <w:iCs/>
        </w:rPr>
        <w:tab/>
      </w:r>
    </w:p>
    <w:p w:rsidR="00635ACA" w:rsidRDefault="00635ACA" w:rsidP="002F0403">
      <w:pPr>
        <w:pStyle w:val="ListParagraph"/>
        <w:numPr>
          <w:ilvl w:val="0"/>
          <w:numId w:val="6"/>
        </w:numPr>
      </w:pPr>
      <w:r w:rsidRPr="002B75C7">
        <w:t>Dancer</w:t>
      </w:r>
      <w:r>
        <w:t xml:space="preserve"> - Lindy Hop</w:t>
      </w:r>
    </w:p>
    <w:p w:rsidR="00635ACA" w:rsidRDefault="00635ACA" w:rsidP="00635ACA">
      <w:pPr>
        <w:pStyle w:val="ListParagraph"/>
        <w:ind w:firstLine="0"/>
      </w:pPr>
    </w:p>
    <w:p w:rsidR="00635ACA" w:rsidRPr="002123E6" w:rsidRDefault="00635ACA" w:rsidP="002F0403">
      <w:pPr>
        <w:pStyle w:val="Heading3"/>
        <w:numPr>
          <w:ilvl w:val="0"/>
          <w:numId w:val="9"/>
        </w:numPr>
      </w:pPr>
      <w:r w:rsidRPr="002123E6">
        <w:t>B.A.D. DANCERS</w:t>
      </w:r>
      <w:r w:rsidRPr="002123E6">
        <w:tab/>
      </w:r>
      <w:r w:rsidRPr="002123E6">
        <w:tab/>
      </w:r>
      <w:r w:rsidRPr="002123E6">
        <w:tab/>
      </w:r>
      <w:r w:rsidRPr="002123E6">
        <w:tab/>
      </w:r>
    </w:p>
    <w:p w:rsidR="00635ACA" w:rsidRPr="002123E6" w:rsidRDefault="00635ACA" w:rsidP="002F0403">
      <w:pPr>
        <w:pStyle w:val="ListParagraph"/>
        <w:widowControl w:val="0"/>
        <w:numPr>
          <w:ilvl w:val="0"/>
          <w:numId w:val="36"/>
        </w:numPr>
        <w:autoSpaceDE w:val="0"/>
        <w:autoSpaceDN w:val="0"/>
        <w:adjustRightInd w:val="0"/>
        <w:rPr>
          <w:rFonts w:cs="Arial"/>
        </w:rPr>
      </w:pPr>
      <w:r w:rsidRPr="002123E6">
        <w:rPr>
          <w:rFonts w:cs="Arial"/>
        </w:rPr>
        <w:t>Book Keeper</w:t>
      </w:r>
    </w:p>
    <w:p w:rsidR="00635ACA" w:rsidRPr="002123E6" w:rsidRDefault="00635ACA" w:rsidP="002F0403">
      <w:pPr>
        <w:pStyle w:val="ListParagraph"/>
        <w:widowControl w:val="0"/>
        <w:numPr>
          <w:ilvl w:val="0"/>
          <w:numId w:val="36"/>
        </w:numPr>
        <w:autoSpaceDE w:val="0"/>
        <w:autoSpaceDN w:val="0"/>
        <w:adjustRightInd w:val="0"/>
        <w:rPr>
          <w:rFonts w:cs="Arial"/>
        </w:rPr>
      </w:pPr>
      <w:r w:rsidRPr="002123E6">
        <w:rPr>
          <w:rFonts w:cs="Arial"/>
        </w:rPr>
        <w:t>Business Manager</w:t>
      </w:r>
    </w:p>
    <w:p w:rsidR="00635ACA" w:rsidRPr="002123E6" w:rsidRDefault="00635ACA" w:rsidP="002F0403">
      <w:pPr>
        <w:pStyle w:val="ListParagraph"/>
        <w:widowControl w:val="0"/>
        <w:numPr>
          <w:ilvl w:val="0"/>
          <w:numId w:val="36"/>
        </w:numPr>
        <w:autoSpaceDE w:val="0"/>
        <w:autoSpaceDN w:val="0"/>
        <w:adjustRightInd w:val="0"/>
        <w:rPr>
          <w:rFonts w:cs="Arial"/>
        </w:rPr>
      </w:pPr>
      <w:r w:rsidRPr="002123E6">
        <w:t>Dancer</w:t>
      </w:r>
      <w:r w:rsidRPr="002123E6">
        <w:rPr>
          <w:rFonts w:cs="Arial"/>
          <w:i/>
          <w:iCs/>
        </w:rPr>
        <w:t xml:space="preserve"> - </w:t>
      </w:r>
      <w:r w:rsidRPr="002123E6">
        <w:rPr>
          <w:rFonts w:cs="Arial"/>
        </w:rPr>
        <w:t>Acrobatic Rock n' Roll / Lindy Hop Floorshows</w:t>
      </w:r>
      <w:r w:rsidRPr="002123E6">
        <w:rPr>
          <w:rFonts w:cs="Arial"/>
          <w:i/>
          <w:iCs/>
        </w:rPr>
        <w:tab/>
      </w:r>
      <w:r w:rsidRPr="002123E6">
        <w:rPr>
          <w:rFonts w:cs="Arial"/>
          <w:i/>
          <w:iCs/>
        </w:rPr>
        <w:tab/>
      </w:r>
      <w:r w:rsidRPr="002123E6">
        <w:rPr>
          <w:rFonts w:cs="Arial"/>
          <w:i/>
          <w:iCs/>
        </w:rPr>
        <w:tab/>
      </w:r>
    </w:p>
    <w:p w:rsidR="00635ACA" w:rsidRPr="002123E6" w:rsidRDefault="00635ACA" w:rsidP="002F0403">
      <w:pPr>
        <w:pStyle w:val="ListParagraph"/>
        <w:widowControl w:val="0"/>
        <w:numPr>
          <w:ilvl w:val="0"/>
          <w:numId w:val="36"/>
        </w:numPr>
        <w:autoSpaceDE w:val="0"/>
        <w:autoSpaceDN w:val="0"/>
        <w:adjustRightInd w:val="0"/>
        <w:rPr>
          <w:rFonts w:cs="Arial"/>
        </w:rPr>
      </w:pPr>
      <w:r w:rsidRPr="002123E6">
        <w:rPr>
          <w:rFonts w:cs="Arial"/>
        </w:rPr>
        <w:t>Performances include: Christmas Functions, Birthdays Parties</w:t>
      </w:r>
    </w:p>
    <w:p w:rsidR="00635ACA" w:rsidRPr="002123E6" w:rsidRDefault="00635ACA" w:rsidP="002F0403">
      <w:pPr>
        <w:pStyle w:val="ListParagraph"/>
        <w:numPr>
          <w:ilvl w:val="0"/>
          <w:numId w:val="36"/>
        </w:numPr>
        <w:rPr>
          <w:rFonts w:cstheme="majorBidi"/>
        </w:rPr>
      </w:pPr>
      <w:r w:rsidRPr="002123E6">
        <w:t xml:space="preserve">Proprietor </w:t>
      </w:r>
    </w:p>
    <w:p w:rsidR="00635ACA" w:rsidRPr="00635ACA" w:rsidRDefault="00635ACA" w:rsidP="002F0403">
      <w:pPr>
        <w:pStyle w:val="ListParagraph"/>
        <w:numPr>
          <w:ilvl w:val="0"/>
          <w:numId w:val="36"/>
        </w:numPr>
        <w:rPr>
          <w:rFonts w:cstheme="majorBidi"/>
        </w:rPr>
      </w:pPr>
      <w:r>
        <w:t>Choreographer</w:t>
      </w:r>
    </w:p>
    <w:p w:rsidR="00635ACA" w:rsidRPr="00635ACA" w:rsidRDefault="00635ACA" w:rsidP="00635ACA">
      <w:pPr>
        <w:pStyle w:val="ListParagraph"/>
        <w:ind w:firstLine="0"/>
        <w:rPr>
          <w:rFonts w:cstheme="majorBidi"/>
        </w:rPr>
      </w:pPr>
    </w:p>
    <w:p w:rsidR="00635ACA" w:rsidRPr="002123E6" w:rsidRDefault="00635ACA" w:rsidP="002F0403">
      <w:pPr>
        <w:pStyle w:val="Heading3"/>
        <w:numPr>
          <w:ilvl w:val="0"/>
          <w:numId w:val="9"/>
        </w:numPr>
      </w:pPr>
      <w:r w:rsidRPr="002123E6">
        <w:t>CAPRICORN DANCERS</w:t>
      </w:r>
      <w:r w:rsidRPr="002123E6">
        <w:tab/>
      </w:r>
      <w:r w:rsidRPr="002123E6">
        <w:tab/>
      </w:r>
      <w:r w:rsidRPr="002123E6">
        <w:tab/>
      </w:r>
      <w:r w:rsidRPr="002123E6">
        <w:tab/>
      </w:r>
    </w:p>
    <w:p w:rsidR="00635ACA" w:rsidRPr="002123E6" w:rsidRDefault="00635ACA" w:rsidP="002F0403">
      <w:pPr>
        <w:widowControl w:val="0"/>
        <w:numPr>
          <w:ilvl w:val="0"/>
          <w:numId w:val="38"/>
        </w:numPr>
        <w:autoSpaceDE w:val="0"/>
        <w:autoSpaceDN w:val="0"/>
        <w:adjustRightInd w:val="0"/>
        <w:spacing w:line="240" w:lineRule="auto"/>
        <w:rPr>
          <w:rFonts w:cstheme="minorHAnsi"/>
          <w:color w:val="1F497D" w:themeColor="text2"/>
          <w:szCs w:val="20"/>
        </w:rPr>
      </w:pPr>
      <w:r w:rsidRPr="002123E6">
        <w:rPr>
          <w:rFonts w:cstheme="minorHAnsi"/>
          <w:color w:val="1F497D" w:themeColor="text2"/>
          <w:szCs w:val="20"/>
        </w:rPr>
        <w:t>Book Keeping</w:t>
      </w:r>
    </w:p>
    <w:p w:rsidR="00635ACA" w:rsidRPr="002123E6" w:rsidRDefault="00635ACA" w:rsidP="002F0403">
      <w:pPr>
        <w:widowControl w:val="0"/>
        <w:numPr>
          <w:ilvl w:val="0"/>
          <w:numId w:val="38"/>
        </w:numPr>
        <w:autoSpaceDE w:val="0"/>
        <w:autoSpaceDN w:val="0"/>
        <w:adjustRightInd w:val="0"/>
        <w:spacing w:line="240" w:lineRule="auto"/>
        <w:rPr>
          <w:rFonts w:cstheme="minorHAnsi"/>
          <w:color w:val="1F497D" w:themeColor="text2"/>
          <w:szCs w:val="20"/>
        </w:rPr>
      </w:pPr>
      <w:r w:rsidRPr="002123E6">
        <w:rPr>
          <w:rFonts w:cstheme="minorHAnsi"/>
          <w:color w:val="1F497D" w:themeColor="text2"/>
          <w:szCs w:val="20"/>
        </w:rPr>
        <w:t>Business Management</w:t>
      </w:r>
    </w:p>
    <w:p w:rsidR="00635ACA" w:rsidRPr="002123E6" w:rsidRDefault="00635ACA" w:rsidP="002F0403">
      <w:pPr>
        <w:widowControl w:val="0"/>
        <w:numPr>
          <w:ilvl w:val="0"/>
          <w:numId w:val="38"/>
        </w:numPr>
        <w:autoSpaceDE w:val="0"/>
        <w:autoSpaceDN w:val="0"/>
        <w:adjustRightInd w:val="0"/>
        <w:spacing w:line="240" w:lineRule="auto"/>
        <w:rPr>
          <w:rFonts w:cstheme="minorHAnsi"/>
          <w:color w:val="1F497D" w:themeColor="text2"/>
          <w:szCs w:val="20"/>
        </w:rPr>
      </w:pPr>
      <w:r w:rsidRPr="002123E6">
        <w:rPr>
          <w:rFonts w:cstheme="minorHAnsi"/>
          <w:color w:val="1F497D" w:themeColor="text2"/>
          <w:szCs w:val="20"/>
        </w:rPr>
        <w:t>Choreographer</w:t>
      </w:r>
    </w:p>
    <w:p w:rsidR="00635ACA" w:rsidRPr="002123E6" w:rsidRDefault="00635ACA" w:rsidP="002F0403">
      <w:pPr>
        <w:widowControl w:val="0"/>
        <w:numPr>
          <w:ilvl w:val="0"/>
          <w:numId w:val="38"/>
        </w:numPr>
        <w:autoSpaceDE w:val="0"/>
        <w:autoSpaceDN w:val="0"/>
        <w:adjustRightInd w:val="0"/>
        <w:spacing w:line="240" w:lineRule="auto"/>
        <w:rPr>
          <w:rFonts w:cstheme="minorHAnsi"/>
          <w:color w:val="1F497D" w:themeColor="text2"/>
          <w:szCs w:val="20"/>
        </w:rPr>
      </w:pPr>
      <w:r w:rsidRPr="002123E6">
        <w:rPr>
          <w:rFonts w:cstheme="minorHAnsi"/>
          <w:color w:val="1F497D" w:themeColor="text2"/>
          <w:szCs w:val="20"/>
        </w:rPr>
        <w:t>Dancer - Acrobatic Rock n' Roll Floorshows</w:t>
      </w:r>
    </w:p>
    <w:p w:rsidR="00635ACA" w:rsidRPr="00861C84" w:rsidRDefault="00635ACA" w:rsidP="002F0403">
      <w:pPr>
        <w:widowControl w:val="0"/>
        <w:numPr>
          <w:ilvl w:val="0"/>
          <w:numId w:val="38"/>
        </w:numPr>
        <w:autoSpaceDE w:val="0"/>
        <w:autoSpaceDN w:val="0"/>
        <w:adjustRightInd w:val="0"/>
        <w:spacing w:line="240" w:lineRule="auto"/>
        <w:rPr>
          <w:rFonts w:cstheme="minorHAnsi"/>
          <w:color w:val="1F497D" w:themeColor="text2"/>
        </w:rPr>
      </w:pPr>
      <w:r w:rsidRPr="002123E6">
        <w:rPr>
          <w:rFonts w:cstheme="minorHAnsi"/>
          <w:color w:val="1F497D" w:themeColor="text2"/>
          <w:szCs w:val="20"/>
        </w:rPr>
        <w:t>Christmas Functions, Corporate Events,</w:t>
      </w:r>
      <w:r>
        <w:rPr>
          <w:rFonts w:cstheme="minorHAnsi"/>
          <w:color w:val="1F497D" w:themeColor="text2"/>
          <w:szCs w:val="20"/>
        </w:rPr>
        <w:t xml:space="preserve"> Specialised Parties</w:t>
      </w:r>
      <w:r w:rsidRPr="00861C84">
        <w:rPr>
          <w:rFonts w:cstheme="minorHAnsi"/>
          <w:color w:val="1F497D" w:themeColor="text2"/>
          <w:szCs w:val="20"/>
        </w:rPr>
        <w:t xml:space="preserve"> including</w:t>
      </w:r>
      <w:r w:rsidRPr="00861C84">
        <w:rPr>
          <w:rFonts w:cstheme="minorHAnsi"/>
          <w:color w:val="1F497D" w:themeColor="text2"/>
        </w:rPr>
        <w:t>;</w:t>
      </w:r>
    </w:p>
    <w:p w:rsidR="00635ACA" w:rsidRDefault="00635ACA" w:rsidP="002F0403">
      <w:pPr>
        <w:pStyle w:val="ListParagraph"/>
        <w:numPr>
          <w:ilvl w:val="0"/>
          <w:numId w:val="37"/>
        </w:numPr>
      </w:pPr>
      <w:r>
        <w:t xml:space="preserve">2002, </w:t>
      </w:r>
      <w:r w:rsidRPr="00F623EA">
        <w:t>Maxima Group Training, Grand Hotel</w:t>
      </w:r>
    </w:p>
    <w:p w:rsidR="00635ACA" w:rsidRPr="00F623EA" w:rsidRDefault="00635ACA" w:rsidP="002F0403">
      <w:pPr>
        <w:pStyle w:val="ListParagraph"/>
        <w:numPr>
          <w:ilvl w:val="0"/>
          <w:numId w:val="37"/>
        </w:numPr>
      </w:pPr>
      <w:r>
        <w:t>2002</w:t>
      </w:r>
      <w:r w:rsidRPr="00F623EA">
        <w:t xml:space="preserve"> World Congress Closing Party, Hyatt Hotel Marble Hall with Chad Romero</w:t>
      </w:r>
    </w:p>
    <w:p w:rsidR="00635ACA" w:rsidRPr="00F623EA" w:rsidRDefault="00635ACA" w:rsidP="002F0403">
      <w:pPr>
        <w:pStyle w:val="ListParagraph"/>
        <w:numPr>
          <w:ilvl w:val="0"/>
          <w:numId w:val="37"/>
        </w:numPr>
      </w:pPr>
      <w:r w:rsidRPr="00F623EA">
        <w:t xml:space="preserve">2002 Port Power Gala Auction, Grand Hotel Ballroom, pictured in Port Power club mag dancing on Fos </w:t>
      </w:r>
      <w:r>
        <w:t xml:space="preserve">Williams 1961 Humber    </w:t>
      </w:r>
    </w:p>
    <w:p w:rsidR="00635ACA" w:rsidRPr="00F623EA" w:rsidRDefault="00635ACA" w:rsidP="002F0403">
      <w:pPr>
        <w:pStyle w:val="ListParagraph"/>
        <w:numPr>
          <w:ilvl w:val="0"/>
          <w:numId w:val="37"/>
        </w:numPr>
      </w:pPr>
      <w:r w:rsidRPr="00F623EA">
        <w:t>2002 Clipsal 500, Gold stand</w:t>
      </w:r>
    </w:p>
    <w:p w:rsidR="00635ACA" w:rsidRPr="00F623EA" w:rsidRDefault="00635ACA" w:rsidP="002F0403">
      <w:pPr>
        <w:pStyle w:val="ListParagraph"/>
        <w:numPr>
          <w:ilvl w:val="0"/>
          <w:numId w:val="37"/>
        </w:numPr>
      </w:pPr>
      <w:r w:rsidRPr="00F623EA">
        <w:t>Anfe Associazione Nazionale Famiglie De</w:t>
      </w:r>
      <w:r>
        <w:t xml:space="preserve">gli Emigrati </w:t>
      </w:r>
    </w:p>
    <w:p w:rsidR="00635ACA" w:rsidRPr="00F623EA" w:rsidRDefault="00635ACA" w:rsidP="002F0403">
      <w:pPr>
        <w:pStyle w:val="ListParagraph"/>
        <w:numPr>
          <w:ilvl w:val="0"/>
          <w:numId w:val="37"/>
        </w:numPr>
      </w:pPr>
      <w:r w:rsidRPr="00F623EA">
        <w:t>2001 20th Anniversary Animal Liberation Celebration Dinner</w:t>
      </w:r>
    </w:p>
    <w:p w:rsidR="00635ACA" w:rsidRPr="002764A1" w:rsidRDefault="00635ACA" w:rsidP="002F0403">
      <w:pPr>
        <w:pStyle w:val="ListParagraph"/>
        <w:numPr>
          <w:ilvl w:val="0"/>
          <w:numId w:val="37"/>
        </w:numPr>
      </w:pPr>
      <w:r w:rsidRPr="00F623EA">
        <w:t xml:space="preserve">2001, Christmas Show, </w:t>
      </w:r>
    </w:p>
    <w:p w:rsidR="00635ACA" w:rsidRPr="002123E6" w:rsidRDefault="00635ACA" w:rsidP="002F0403">
      <w:pPr>
        <w:widowControl w:val="0"/>
        <w:numPr>
          <w:ilvl w:val="0"/>
          <w:numId w:val="14"/>
        </w:numPr>
        <w:autoSpaceDE w:val="0"/>
        <w:autoSpaceDN w:val="0"/>
        <w:adjustRightInd w:val="0"/>
        <w:spacing w:line="240" w:lineRule="auto"/>
        <w:rPr>
          <w:rFonts w:cstheme="minorHAnsi"/>
          <w:color w:val="1F497D" w:themeColor="text2"/>
          <w:szCs w:val="20"/>
        </w:rPr>
      </w:pPr>
      <w:r w:rsidRPr="002123E6">
        <w:rPr>
          <w:rFonts w:cstheme="minorHAnsi"/>
          <w:color w:val="1F497D" w:themeColor="text2"/>
          <w:szCs w:val="20"/>
        </w:rPr>
        <w:t>Proprietor</w:t>
      </w:r>
    </w:p>
    <w:p w:rsidR="00635ACA" w:rsidRPr="002123E6" w:rsidRDefault="00635ACA" w:rsidP="00635ACA">
      <w:pPr>
        <w:pStyle w:val="ListParagraph"/>
        <w:ind w:firstLine="0"/>
        <w:rPr>
          <w:rFonts w:cstheme="majorBidi"/>
        </w:rPr>
      </w:pPr>
    </w:p>
    <w:p w:rsidR="00B65310" w:rsidRDefault="00B65310" w:rsidP="00B65310"/>
    <w:p w:rsidR="00676FE3" w:rsidRPr="00B65310" w:rsidRDefault="00676FE3" w:rsidP="00B65310"/>
    <w:p w:rsidR="00F57380" w:rsidRDefault="00035125" w:rsidP="00F57380">
      <w:pPr>
        <w:pStyle w:val="Heading1"/>
      </w:pPr>
      <w:r>
        <w:t>SCREEN</w:t>
      </w:r>
    </w:p>
    <w:p w:rsidR="00F57380" w:rsidRDefault="00F57380" w:rsidP="00F57380"/>
    <w:p w:rsidR="00676FE3" w:rsidRDefault="00676FE3" w:rsidP="00F57380"/>
    <w:p w:rsidR="0070209E" w:rsidRDefault="0070209E" w:rsidP="002F0403">
      <w:pPr>
        <w:pStyle w:val="Heading3"/>
        <w:numPr>
          <w:ilvl w:val="0"/>
          <w:numId w:val="9"/>
        </w:numPr>
      </w:pPr>
      <w:r>
        <w:t>2015, RFDS TVC – To air 10</w:t>
      </w:r>
      <w:r w:rsidRPr="0070209E">
        <w:rPr>
          <w:vertAlign w:val="superscript"/>
        </w:rPr>
        <w:t>th</w:t>
      </w:r>
      <w:r>
        <w:t xml:space="preserve"> May 2015</w:t>
      </w:r>
    </w:p>
    <w:p w:rsidR="0070209E" w:rsidRDefault="0070209E" w:rsidP="0070209E">
      <w:pPr>
        <w:pStyle w:val="ListParagraph"/>
        <w:numPr>
          <w:ilvl w:val="1"/>
          <w:numId w:val="9"/>
        </w:numPr>
      </w:pPr>
      <w:r>
        <w:t>Character: Nurse/Doctor</w:t>
      </w:r>
    </w:p>
    <w:p w:rsidR="0070209E" w:rsidRDefault="0070209E" w:rsidP="0070209E">
      <w:pPr>
        <w:pStyle w:val="ListParagraph"/>
        <w:numPr>
          <w:ilvl w:val="1"/>
          <w:numId w:val="9"/>
        </w:numPr>
      </w:pPr>
      <w:r>
        <w:t>Screen Actor, non-speaking role</w:t>
      </w:r>
    </w:p>
    <w:p w:rsidR="0070209E" w:rsidRPr="0070209E" w:rsidRDefault="0070209E" w:rsidP="0070209E">
      <w:pPr>
        <w:pStyle w:val="ListParagraph"/>
        <w:ind w:left="1080" w:firstLine="0"/>
      </w:pPr>
    </w:p>
    <w:p w:rsidR="00F57380" w:rsidRDefault="00F57380" w:rsidP="002F0403">
      <w:pPr>
        <w:pStyle w:val="Heading3"/>
        <w:numPr>
          <w:ilvl w:val="0"/>
          <w:numId w:val="9"/>
        </w:numPr>
      </w:pPr>
      <w:r>
        <w:t>2015, COPMI Educational DVD</w:t>
      </w:r>
    </w:p>
    <w:p w:rsidR="00F57380" w:rsidRDefault="00F57380" w:rsidP="002F0403">
      <w:pPr>
        <w:pStyle w:val="ListParagraph"/>
        <w:numPr>
          <w:ilvl w:val="0"/>
          <w:numId w:val="32"/>
        </w:numPr>
      </w:pPr>
      <w:r>
        <w:t>Character: Mother suffering/displaying various types of Mental Illness.</w:t>
      </w:r>
    </w:p>
    <w:p w:rsidR="002F0403" w:rsidRDefault="00F57380" w:rsidP="002F0403">
      <w:pPr>
        <w:pStyle w:val="ListParagraph"/>
        <w:numPr>
          <w:ilvl w:val="0"/>
          <w:numId w:val="32"/>
        </w:numPr>
      </w:pPr>
      <w:r>
        <w:t>Screen Actor, non-speaking role</w:t>
      </w:r>
    </w:p>
    <w:p w:rsidR="00F57380" w:rsidRPr="002B75C7" w:rsidRDefault="00F57380" w:rsidP="002F0403">
      <w:pPr>
        <w:pStyle w:val="ListParagraph"/>
        <w:ind w:left="1080" w:firstLine="0"/>
      </w:pPr>
      <w:r w:rsidRPr="002B75C7">
        <w:tab/>
      </w:r>
      <w:r w:rsidRPr="002B75C7">
        <w:tab/>
      </w:r>
      <w:r w:rsidRPr="002B75C7">
        <w:tab/>
      </w:r>
      <w:r w:rsidRPr="002B75C7">
        <w:tab/>
      </w:r>
      <w:r w:rsidRPr="002B75C7">
        <w:tab/>
      </w:r>
      <w:r>
        <w:tab/>
      </w:r>
    </w:p>
    <w:p w:rsidR="00F57380" w:rsidRPr="002B75C7" w:rsidRDefault="00F57380" w:rsidP="002F0403">
      <w:pPr>
        <w:pStyle w:val="Heading3"/>
        <w:numPr>
          <w:ilvl w:val="0"/>
          <w:numId w:val="9"/>
        </w:numPr>
      </w:pPr>
      <w:r>
        <w:t>2010, Snowtown - Feature Film</w:t>
      </w:r>
      <w:r>
        <w:tab/>
      </w:r>
      <w:r>
        <w:tab/>
      </w:r>
      <w:r>
        <w:tab/>
      </w:r>
    </w:p>
    <w:p w:rsidR="00F57380" w:rsidRDefault="00F57380" w:rsidP="002F0403">
      <w:pPr>
        <w:pStyle w:val="ListParagraph"/>
        <w:numPr>
          <w:ilvl w:val="0"/>
          <w:numId w:val="32"/>
        </w:numPr>
      </w:pPr>
      <w:r>
        <w:t>Character: Wife and mother of 2, dining</w:t>
      </w:r>
    </w:p>
    <w:p w:rsidR="002F0403" w:rsidRDefault="002F0403" w:rsidP="002F0403">
      <w:pPr>
        <w:pStyle w:val="ListParagraph"/>
        <w:numPr>
          <w:ilvl w:val="0"/>
          <w:numId w:val="32"/>
        </w:numPr>
      </w:pPr>
      <w:r>
        <w:t>Actor -</w:t>
      </w:r>
      <w:r w:rsidRPr="006E4C62">
        <w:t xml:space="preserve"> Extra: Chinese Restaurant</w:t>
      </w:r>
    </w:p>
    <w:p w:rsidR="002F0403" w:rsidRDefault="002F0403" w:rsidP="002F0403">
      <w:pPr>
        <w:pStyle w:val="ListParagraph"/>
        <w:ind w:left="1080" w:firstLine="0"/>
      </w:pPr>
    </w:p>
    <w:p w:rsidR="00F57380" w:rsidRDefault="00F57380" w:rsidP="00F57380"/>
    <w:p w:rsidR="00676FE3" w:rsidRPr="00F57380" w:rsidRDefault="00676FE3" w:rsidP="00F57380"/>
    <w:p w:rsidR="00474B71" w:rsidRPr="00225023" w:rsidRDefault="00F57380" w:rsidP="00F57380">
      <w:pPr>
        <w:pStyle w:val="Heading1"/>
      </w:pPr>
      <w:r>
        <w:t>MODELLING</w:t>
      </w:r>
    </w:p>
    <w:p w:rsidR="002F0403" w:rsidRDefault="002F0403" w:rsidP="002F0403">
      <w:pPr>
        <w:pStyle w:val="ListParagraph"/>
        <w:ind w:left="1080" w:firstLine="0"/>
      </w:pPr>
    </w:p>
    <w:p w:rsidR="00676FE3" w:rsidRDefault="00676FE3" w:rsidP="002F0403">
      <w:pPr>
        <w:pStyle w:val="ListParagraph"/>
        <w:ind w:left="1080" w:firstLine="0"/>
      </w:pPr>
    </w:p>
    <w:p w:rsidR="004F6CF5" w:rsidRDefault="004F6CF5" w:rsidP="002F0403">
      <w:pPr>
        <w:pStyle w:val="Heading3"/>
        <w:numPr>
          <w:ilvl w:val="0"/>
          <w:numId w:val="9"/>
        </w:numPr>
      </w:pPr>
      <w:r>
        <w:t>2013, Woman’s Fashion Art E Magazine – 2</w:t>
      </w:r>
      <w:r w:rsidRPr="00635ACA">
        <w:t>nd</w:t>
      </w:r>
      <w:r>
        <w:t xml:space="preserve"> Edition </w:t>
      </w:r>
      <w:r w:rsidR="0070209E" w:rsidRPr="0070209E">
        <w:t>Front Cover</w:t>
      </w:r>
    </w:p>
    <w:p w:rsidR="00635ACA" w:rsidRDefault="00635ACA" w:rsidP="004F6CF5">
      <w:pPr>
        <w:pStyle w:val="Body"/>
      </w:pPr>
      <w:r>
        <w:t>Editorial Team</w:t>
      </w:r>
    </w:p>
    <w:p w:rsidR="00635ACA" w:rsidRDefault="00635ACA" w:rsidP="004F6CF5">
      <w:pPr>
        <w:pStyle w:val="Body"/>
      </w:pPr>
      <w:r>
        <w:t>Photographic Model, Front Cover</w:t>
      </w:r>
    </w:p>
    <w:p w:rsidR="00635ACA" w:rsidRDefault="00635ACA" w:rsidP="004F6CF5">
      <w:pPr>
        <w:pStyle w:val="Body"/>
      </w:pPr>
      <w:r>
        <w:t>Photographic Model, Inside feature</w:t>
      </w:r>
    </w:p>
    <w:p w:rsidR="00170D75" w:rsidRDefault="00170D75" w:rsidP="0070209E">
      <w:pPr>
        <w:pStyle w:val="Body"/>
        <w:numPr>
          <w:ilvl w:val="0"/>
          <w:numId w:val="0"/>
        </w:numPr>
      </w:pPr>
    </w:p>
    <w:p w:rsidR="00170D75" w:rsidRDefault="00170D75" w:rsidP="00170D75">
      <w:pPr>
        <w:pStyle w:val="Heading3"/>
        <w:numPr>
          <w:ilvl w:val="0"/>
          <w:numId w:val="9"/>
        </w:numPr>
      </w:pPr>
      <w:r>
        <w:t>2013, Home Magazine Sunday Mail – Stirling Homes</w:t>
      </w:r>
    </w:p>
    <w:p w:rsidR="00170D75" w:rsidRDefault="00170D75" w:rsidP="00170D75">
      <w:pPr>
        <w:pStyle w:val="ListParagraph"/>
        <w:numPr>
          <w:ilvl w:val="0"/>
          <w:numId w:val="29"/>
        </w:numPr>
      </w:pPr>
      <w:r>
        <w:t>Photographic Model, featured with daughter Angel Leah</w:t>
      </w:r>
    </w:p>
    <w:p w:rsidR="00170D75" w:rsidRDefault="00170D75" w:rsidP="0070209E">
      <w:pPr>
        <w:pStyle w:val="Body"/>
        <w:numPr>
          <w:ilvl w:val="0"/>
          <w:numId w:val="0"/>
        </w:numPr>
      </w:pPr>
    </w:p>
    <w:p w:rsidR="004F6CF5" w:rsidRDefault="004F6CF5" w:rsidP="002F0403">
      <w:pPr>
        <w:pStyle w:val="Heading3"/>
        <w:numPr>
          <w:ilvl w:val="0"/>
          <w:numId w:val="10"/>
        </w:numPr>
      </w:pPr>
      <w:r>
        <w:t>2012, Home Magazine Sunday Mail – Blackwood Raffle Home</w:t>
      </w:r>
    </w:p>
    <w:p w:rsidR="004F6CF5" w:rsidRDefault="004F6CF5" w:rsidP="004F6CF5">
      <w:pPr>
        <w:pStyle w:val="Body"/>
      </w:pPr>
      <w:r>
        <w:t>Photographic Model</w:t>
      </w:r>
    </w:p>
    <w:p w:rsidR="00170D75" w:rsidRPr="004F6CF5" w:rsidRDefault="00170D75" w:rsidP="0070209E">
      <w:pPr>
        <w:pStyle w:val="Body"/>
        <w:numPr>
          <w:ilvl w:val="0"/>
          <w:numId w:val="0"/>
        </w:numPr>
      </w:pPr>
    </w:p>
    <w:p w:rsidR="004F6CF5" w:rsidRPr="004F6CF5" w:rsidRDefault="00474B71" w:rsidP="002F0403">
      <w:pPr>
        <w:pStyle w:val="Heading3"/>
        <w:numPr>
          <w:ilvl w:val="0"/>
          <w:numId w:val="10"/>
        </w:numPr>
        <w:rPr>
          <w:b/>
        </w:rPr>
      </w:pPr>
      <w:r>
        <w:t xml:space="preserve">2011, </w:t>
      </w:r>
      <w:r w:rsidRPr="00474B71">
        <w:t>National Wireless</w:t>
      </w:r>
    </w:p>
    <w:p w:rsidR="00170D75" w:rsidRPr="0070209E" w:rsidRDefault="003D0390" w:rsidP="0070209E">
      <w:pPr>
        <w:pStyle w:val="Body"/>
        <w:rPr>
          <w:b/>
        </w:rPr>
      </w:pPr>
      <w:r>
        <w:t>Photographic Model</w:t>
      </w:r>
      <w:r w:rsidR="00474B71">
        <w:rPr>
          <w:b/>
        </w:rPr>
        <w:tab/>
      </w:r>
    </w:p>
    <w:p w:rsidR="00C37146" w:rsidRDefault="00474B71" w:rsidP="002F0403">
      <w:pPr>
        <w:pStyle w:val="Body"/>
        <w:numPr>
          <w:ilvl w:val="0"/>
          <w:numId w:val="0"/>
        </w:numPr>
        <w:ind w:left="1080"/>
        <w:rPr>
          <w:b/>
        </w:rPr>
      </w:pPr>
      <w:r>
        <w:rPr>
          <w:b/>
        </w:rPr>
        <w:tab/>
      </w:r>
    </w:p>
    <w:p w:rsidR="00635ACA" w:rsidRPr="00635ACA" w:rsidRDefault="00635ACA" w:rsidP="002F0403">
      <w:pPr>
        <w:pStyle w:val="Heading3"/>
        <w:numPr>
          <w:ilvl w:val="0"/>
          <w:numId w:val="9"/>
        </w:numPr>
        <w:rPr>
          <w:rFonts w:ascii="Arial" w:hAnsi="Arial" w:cs="Arial"/>
          <w:i/>
          <w:iCs/>
        </w:rPr>
      </w:pPr>
      <w:r>
        <w:t>EICHARDTS WEARABLE ARTS,</w:t>
      </w:r>
    </w:p>
    <w:p w:rsidR="00635ACA" w:rsidRPr="00225023" w:rsidRDefault="00635ACA" w:rsidP="00635ACA">
      <w:pPr>
        <w:pStyle w:val="Heading3"/>
        <w:ind w:left="360"/>
        <w:rPr>
          <w:rFonts w:ascii="Arial" w:hAnsi="Arial" w:cs="Arial"/>
          <w:i/>
          <w:iCs/>
        </w:rPr>
      </w:pPr>
      <w:r w:rsidRPr="00635ACA">
        <w:t>Queenstown, New Zealand</w:t>
      </w:r>
      <w:r>
        <w:tab/>
      </w:r>
      <w:r>
        <w:tab/>
      </w:r>
      <w:r>
        <w:tab/>
      </w:r>
      <w:r w:rsidRPr="002B75C7">
        <w:tab/>
        <w:t xml:space="preserve">          </w:t>
      </w:r>
    </w:p>
    <w:p w:rsidR="00635ACA" w:rsidRDefault="00635ACA" w:rsidP="002F0403">
      <w:pPr>
        <w:pStyle w:val="ListParagraph"/>
        <w:numPr>
          <w:ilvl w:val="0"/>
          <w:numId w:val="15"/>
        </w:numPr>
      </w:pPr>
      <w:r>
        <w:t>Designer</w:t>
      </w:r>
    </w:p>
    <w:p w:rsidR="00635ACA" w:rsidRDefault="00635ACA" w:rsidP="002F0403">
      <w:pPr>
        <w:pStyle w:val="ListParagraph"/>
        <w:numPr>
          <w:ilvl w:val="0"/>
          <w:numId w:val="15"/>
        </w:numPr>
      </w:pPr>
      <w:r w:rsidRPr="002B75C7">
        <w:t>Performer</w:t>
      </w:r>
      <w:r w:rsidRPr="002B75C7">
        <w:tab/>
      </w:r>
      <w:r w:rsidRPr="003E5FCF">
        <w:rPr>
          <w:b/>
          <w:bCs/>
        </w:rPr>
        <w:tab/>
      </w:r>
      <w:r w:rsidRPr="003E5FCF">
        <w:rPr>
          <w:b/>
          <w:bCs/>
        </w:rPr>
        <w:tab/>
      </w:r>
    </w:p>
    <w:p w:rsidR="00635ACA" w:rsidRDefault="00635ACA" w:rsidP="002F0403">
      <w:pPr>
        <w:pStyle w:val="ListParagraph"/>
        <w:numPr>
          <w:ilvl w:val="0"/>
          <w:numId w:val="15"/>
        </w:numPr>
      </w:pPr>
      <w:r>
        <w:t>Runway Model</w:t>
      </w:r>
    </w:p>
    <w:p w:rsidR="002F0403" w:rsidRDefault="002F0403" w:rsidP="002F0403">
      <w:pPr>
        <w:pStyle w:val="ListParagraph"/>
        <w:ind w:left="1080" w:firstLine="0"/>
      </w:pPr>
    </w:p>
    <w:p w:rsidR="00635ACA" w:rsidRPr="00635ACA" w:rsidRDefault="00635ACA" w:rsidP="002F0403">
      <w:pPr>
        <w:pStyle w:val="Heading3"/>
        <w:numPr>
          <w:ilvl w:val="0"/>
          <w:numId w:val="9"/>
        </w:numPr>
        <w:rPr>
          <w:rFonts w:ascii="Arial" w:hAnsi="Arial" w:cs="Arial"/>
        </w:rPr>
      </w:pPr>
      <w:r w:rsidRPr="002B75C7">
        <w:t>DEUTZ SOUTHERN DESIGNERS</w:t>
      </w:r>
      <w:r>
        <w:t>,</w:t>
      </w:r>
    </w:p>
    <w:p w:rsidR="00635ACA" w:rsidRPr="00225023" w:rsidRDefault="00635ACA" w:rsidP="00635ACA">
      <w:pPr>
        <w:pStyle w:val="Heading3"/>
        <w:ind w:left="360"/>
        <w:rPr>
          <w:rFonts w:ascii="Arial" w:hAnsi="Arial" w:cs="Arial"/>
        </w:rPr>
      </w:pPr>
      <w:r w:rsidRPr="00635ACA">
        <w:t>Queenstown, New Zealand</w:t>
      </w:r>
      <w:r>
        <w:tab/>
      </w:r>
      <w:r>
        <w:tab/>
      </w:r>
      <w:r w:rsidRPr="002B75C7">
        <w:tab/>
      </w:r>
    </w:p>
    <w:p w:rsidR="00C37146" w:rsidRDefault="00635ACA" w:rsidP="002F0403">
      <w:pPr>
        <w:pStyle w:val="Body"/>
        <w:numPr>
          <w:ilvl w:val="0"/>
          <w:numId w:val="39"/>
        </w:numPr>
        <w:rPr>
          <w:b/>
        </w:rPr>
      </w:pPr>
      <w:r>
        <w:t xml:space="preserve">Runway </w:t>
      </w:r>
      <w:r w:rsidRPr="003E5FCF">
        <w:t>Model</w:t>
      </w:r>
      <w:r w:rsidRPr="003E5FCF">
        <w:tab/>
      </w:r>
      <w:r w:rsidRPr="003E5FCF">
        <w:tab/>
      </w:r>
      <w:r w:rsidRPr="003E5FCF">
        <w:tab/>
      </w:r>
    </w:p>
    <w:p w:rsidR="00635ACA" w:rsidRDefault="00635ACA" w:rsidP="00C37146">
      <w:pPr>
        <w:pStyle w:val="Body"/>
        <w:numPr>
          <w:ilvl w:val="0"/>
          <w:numId w:val="0"/>
        </w:numPr>
        <w:ind w:left="1080" w:hanging="360"/>
        <w:rPr>
          <w:b/>
        </w:rPr>
      </w:pPr>
    </w:p>
    <w:p w:rsidR="00635ACA" w:rsidRDefault="00635ACA" w:rsidP="00C37146">
      <w:pPr>
        <w:pStyle w:val="Body"/>
        <w:numPr>
          <w:ilvl w:val="0"/>
          <w:numId w:val="0"/>
        </w:numPr>
        <w:ind w:left="1080" w:hanging="360"/>
        <w:rPr>
          <w:b/>
        </w:rPr>
      </w:pPr>
    </w:p>
    <w:p w:rsidR="00C37146" w:rsidRPr="00635ACA" w:rsidRDefault="00C37146" w:rsidP="00635ACA">
      <w:pPr>
        <w:pStyle w:val="Body"/>
        <w:numPr>
          <w:ilvl w:val="0"/>
          <w:numId w:val="0"/>
        </w:numPr>
        <w:rPr>
          <w:b/>
        </w:rPr>
      </w:pPr>
      <w:r w:rsidRPr="003E5FCF">
        <w:tab/>
      </w:r>
      <w:r w:rsidRPr="003E5FCF">
        <w:tab/>
      </w:r>
      <w:r w:rsidRPr="003E5FCF">
        <w:tab/>
      </w:r>
    </w:p>
    <w:p w:rsidR="009B3422" w:rsidRPr="0070209E" w:rsidRDefault="009B3422" w:rsidP="0070209E">
      <w:pPr>
        <w:pStyle w:val="Heading1"/>
      </w:pPr>
      <w:r w:rsidRPr="0070209E">
        <w:t>VOLUNTEER WORK</w:t>
      </w:r>
    </w:p>
    <w:p w:rsidR="009B3422" w:rsidRDefault="009B3422">
      <w:pPr>
        <w:widowControl w:val="0"/>
        <w:autoSpaceDE w:val="0"/>
        <w:autoSpaceDN w:val="0"/>
        <w:adjustRightInd w:val="0"/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676FE3" w:rsidRDefault="00676FE3">
      <w:pPr>
        <w:widowControl w:val="0"/>
        <w:autoSpaceDE w:val="0"/>
        <w:autoSpaceDN w:val="0"/>
        <w:adjustRightInd w:val="0"/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:rsidR="0034298E" w:rsidRDefault="0034298E" w:rsidP="005F0F24">
      <w:pPr>
        <w:pStyle w:val="Heading3"/>
        <w:numPr>
          <w:ilvl w:val="0"/>
          <w:numId w:val="9"/>
        </w:numPr>
      </w:pPr>
      <w:r>
        <w:t>2012</w:t>
      </w:r>
      <w:r w:rsidR="00C23A71">
        <w:t>/13</w:t>
      </w:r>
      <w:r>
        <w:t xml:space="preserve"> – HOME MAGAZINE</w:t>
      </w:r>
    </w:p>
    <w:p w:rsidR="0034298E" w:rsidRDefault="0034298E" w:rsidP="002F0403">
      <w:pPr>
        <w:pStyle w:val="ListParagraph"/>
        <w:numPr>
          <w:ilvl w:val="0"/>
          <w:numId w:val="5"/>
        </w:numPr>
      </w:pPr>
      <w:r>
        <w:t>Photographic shoot for Raffle Home</w:t>
      </w:r>
    </w:p>
    <w:p w:rsidR="005F0F24" w:rsidRDefault="005F0F24" w:rsidP="005F0F24">
      <w:pPr>
        <w:pStyle w:val="ListParagraph"/>
        <w:ind w:firstLine="0"/>
      </w:pPr>
    </w:p>
    <w:p w:rsidR="00920FCC" w:rsidRDefault="002142EE" w:rsidP="005F0F24">
      <w:pPr>
        <w:pStyle w:val="Heading3"/>
        <w:numPr>
          <w:ilvl w:val="0"/>
          <w:numId w:val="9"/>
        </w:numPr>
      </w:pPr>
      <w:r>
        <w:t xml:space="preserve">2011 </w:t>
      </w:r>
      <w:r w:rsidR="005F0F24">
        <w:t>–</w:t>
      </w:r>
      <w:r>
        <w:t xml:space="preserve"> </w:t>
      </w:r>
      <w:r w:rsidR="005F0F24">
        <w:t>THE SECRET GARDEN</w:t>
      </w:r>
    </w:p>
    <w:p w:rsidR="003E5FCF" w:rsidRDefault="005F0F24" w:rsidP="005F0F24">
      <w:pPr>
        <w:pStyle w:val="Heading3"/>
        <w:ind w:firstLine="360"/>
      </w:pPr>
      <w:r>
        <w:t>Madison Park School</w:t>
      </w:r>
    </w:p>
    <w:p w:rsidR="003E5FCF" w:rsidRDefault="00B70F31" w:rsidP="002F0403">
      <w:pPr>
        <w:pStyle w:val="ListParagraph"/>
        <w:numPr>
          <w:ilvl w:val="0"/>
          <w:numId w:val="4"/>
        </w:numPr>
        <w:rPr>
          <w:bCs/>
        </w:rPr>
      </w:pPr>
      <w:r>
        <w:t>Dance instruction for end of year</w:t>
      </w:r>
      <w:r w:rsidR="003E5FCF" w:rsidRPr="003E5FCF">
        <w:t xml:space="preserve"> </w:t>
      </w:r>
      <w:r w:rsidR="003E5FCF" w:rsidRPr="003E5FCF">
        <w:rPr>
          <w:bCs/>
        </w:rPr>
        <w:t xml:space="preserve">production </w:t>
      </w:r>
    </w:p>
    <w:p w:rsidR="005F0F24" w:rsidRPr="003E5FCF" w:rsidRDefault="005F0F24" w:rsidP="005F0F24">
      <w:pPr>
        <w:pStyle w:val="ListParagraph"/>
        <w:ind w:firstLine="0"/>
        <w:rPr>
          <w:bCs/>
        </w:rPr>
      </w:pPr>
    </w:p>
    <w:p w:rsidR="00920FCC" w:rsidRDefault="002142EE" w:rsidP="005F0F24">
      <w:pPr>
        <w:pStyle w:val="Heading3"/>
        <w:numPr>
          <w:ilvl w:val="0"/>
          <w:numId w:val="9"/>
        </w:numPr>
      </w:pPr>
      <w:r>
        <w:t xml:space="preserve">2011 </w:t>
      </w:r>
      <w:r w:rsidR="005F0F24">
        <w:t>–</w:t>
      </w:r>
      <w:r>
        <w:t xml:space="preserve"> </w:t>
      </w:r>
      <w:r w:rsidR="005F0F24">
        <w:t>Toddler Time</w:t>
      </w:r>
    </w:p>
    <w:p w:rsidR="00D678C0" w:rsidRPr="005F0F24" w:rsidRDefault="005F0F24" w:rsidP="005F0F24">
      <w:pPr>
        <w:pStyle w:val="Heading3"/>
        <w:ind w:firstLine="360"/>
      </w:pPr>
      <w:r>
        <w:t>Tea Tree Gully Council</w:t>
      </w:r>
      <w:r w:rsidR="003E5FCF">
        <w:tab/>
      </w:r>
      <w:r w:rsidR="00D678C0">
        <w:tab/>
      </w:r>
      <w:r w:rsidR="00D678C0">
        <w:tab/>
      </w:r>
      <w:r w:rsidR="00D678C0">
        <w:tab/>
      </w:r>
    </w:p>
    <w:p w:rsidR="00D678C0" w:rsidRDefault="00D678C0" w:rsidP="002F0403">
      <w:pPr>
        <w:pStyle w:val="ListParagraph"/>
        <w:numPr>
          <w:ilvl w:val="0"/>
          <w:numId w:val="3"/>
        </w:numPr>
      </w:pPr>
      <w:r>
        <w:t>Singing with actions, nursery rhymes to/with toddlers</w:t>
      </w:r>
    </w:p>
    <w:p w:rsidR="005F0F24" w:rsidRDefault="005F0F24" w:rsidP="005F0F24">
      <w:pPr>
        <w:pStyle w:val="ListParagraph"/>
        <w:ind w:firstLine="0"/>
      </w:pPr>
    </w:p>
    <w:p w:rsidR="00B70F31" w:rsidRPr="00402300" w:rsidRDefault="00402300" w:rsidP="005F0F24">
      <w:pPr>
        <w:pStyle w:val="Heading3"/>
        <w:numPr>
          <w:ilvl w:val="0"/>
          <w:numId w:val="9"/>
        </w:numPr>
      </w:pPr>
      <w:r>
        <w:t xml:space="preserve">2011 - </w:t>
      </w:r>
      <w:r w:rsidR="00B70F31">
        <w:t>DINNER SHOW starring</w:t>
      </w:r>
      <w:r>
        <w:t xml:space="preserve"> ‘Starlett Non Ancora’</w:t>
      </w:r>
      <w:r>
        <w:tab/>
      </w:r>
      <w:r w:rsidR="00B70F31">
        <w:tab/>
      </w:r>
      <w:r w:rsidR="00B70F31">
        <w:tab/>
      </w:r>
      <w:r w:rsidR="00B70F31">
        <w:tab/>
      </w:r>
      <w:r w:rsidR="00B70F31">
        <w:tab/>
      </w:r>
    </w:p>
    <w:p w:rsidR="002764A1" w:rsidRDefault="00463372" w:rsidP="005F0F24">
      <w:pPr>
        <w:pStyle w:val="Heading3"/>
        <w:ind w:firstLine="360"/>
      </w:pPr>
      <w:r>
        <w:t>Gawler Centre Players</w:t>
      </w:r>
      <w:r w:rsidR="00402300">
        <w:t xml:space="preserve">, </w:t>
      </w:r>
      <w:r w:rsidR="00B70F31">
        <w:t>Cafe Nova</w:t>
      </w:r>
    </w:p>
    <w:p w:rsidR="002764A1" w:rsidRDefault="002764A1" w:rsidP="002F0403">
      <w:pPr>
        <w:pStyle w:val="ListParagraph"/>
        <w:numPr>
          <w:ilvl w:val="0"/>
          <w:numId w:val="16"/>
        </w:numPr>
      </w:pPr>
      <w:r>
        <w:t>Actor</w:t>
      </w:r>
    </w:p>
    <w:p w:rsidR="002764A1" w:rsidRDefault="002764A1" w:rsidP="002F0403">
      <w:pPr>
        <w:pStyle w:val="ListParagraph"/>
        <w:numPr>
          <w:ilvl w:val="0"/>
          <w:numId w:val="16"/>
        </w:numPr>
      </w:pPr>
      <w:r>
        <w:t>Casting Manager</w:t>
      </w:r>
    </w:p>
    <w:p w:rsidR="002764A1" w:rsidRDefault="002764A1" w:rsidP="002F0403">
      <w:pPr>
        <w:pStyle w:val="ListParagraph"/>
        <w:numPr>
          <w:ilvl w:val="0"/>
          <w:numId w:val="16"/>
        </w:numPr>
      </w:pPr>
      <w:r w:rsidRPr="003E5FCF">
        <w:t>Director</w:t>
      </w:r>
      <w:r w:rsidRPr="003E5FCF">
        <w:tab/>
      </w:r>
      <w:r w:rsidRPr="003E5FCF">
        <w:tab/>
      </w:r>
    </w:p>
    <w:p w:rsidR="002764A1" w:rsidRDefault="002764A1" w:rsidP="002F0403">
      <w:pPr>
        <w:pStyle w:val="ListParagraph"/>
        <w:numPr>
          <w:ilvl w:val="0"/>
          <w:numId w:val="16"/>
        </w:numPr>
      </w:pPr>
      <w:r>
        <w:t>Writer</w:t>
      </w:r>
      <w:r>
        <w:tab/>
      </w:r>
      <w:r>
        <w:tab/>
      </w:r>
      <w:r>
        <w:tab/>
      </w:r>
    </w:p>
    <w:p w:rsidR="00861C84" w:rsidRDefault="00861C84" w:rsidP="00861C84">
      <w:pPr>
        <w:pStyle w:val="ListParagraph"/>
        <w:ind w:firstLine="0"/>
      </w:pPr>
      <w:r>
        <w:t>(</w:t>
      </w:r>
      <w:r w:rsidRPr="003E5FCF">
        <w:t>BACK BY POPULAR DEMAND</w:t>
      </w:r>
      <w:r>
        <w:t>)</w:t>
      </w:r>
    </w:p>
    <w:p w:rsidR="005F0F24" w:rsidRPr="003E5FCF" w:rsidRDefault="005F0F24" w:rsidP="00861C84">
      <w:pPr>
        <w:pStyle w:val="ListParagraph"/>
        <w:ind w:firstLine="0"/>
      </w:pPr>
    </w:p>
    <w:p w:rsidR="00B70F31" w:rsidRPr="005F0F24" w:rsidRDefault="00402300" w:rsidP="005F0F24">
      <w:pPr>
        <w:pStyle w:val="Heading3"/>
        <w:numPr>
          <w:ilvl w:val="0"/>
          <w:numId w:val="9"/>
        </w:numPr>
      </w:pPr>
      <w:r>
        <w:t xml:space="preserve">2011 - </w:t>
      </w:r>
      <w:r w:rsidR="00B70F31">
        <w:t>DINNER SHOW starring</w:t>
      </w:r>
      <w:r>
        <w:t xml:space="preserve">, </w:t>
      </w:r>
      <w:r w:rsidRPr="005F0F24">
        <w:t>Starlett Non Ancora’</w:t>
      </w:r>
    </w:p>
    <w:p w:rsidR="00B70F31" w:rsidRDefault="00402300" w:rsidP="005F0F24">
      <w:pPr>
        <w:pStyle w:val="Heading3"/>
        <w:ind w:firstLine="360"/>
      </w:pPr>
      <w:r>
        <w:t xml:space="preserve">Gawler Centre Players, </w:t>
      </w:r>
      <w:r w:rsidR="00B70F31">
        <w:t>Wheatsheaf Restaurant</w:t>
      </w:r>
    </w:p>
    <w:p w:rsidR="002764A1" w:rsidRDefault="002764A1" w:rsidP="002F0403">
      <w:pPr>
        <w:pStyle w:val="ListParagraph"/>
        <w:numPr>
          <w:ilvl w:val="0"/>
          <w:numId w:val="17"/>
        </w:numPr>
      </w:pPr>
      <w:r>
        <w:t>Actor</w:t>
      </w:r>
    </w:p>
    <w:p w:rsidR="002764A1" w:rsidRDefault="002764A1" w:rsidP="002F0403">
      <w:pPr>
        <w:pStyle w:val="ListParagraph"/>
        <w:numPr>
          <w:ilvl w:val="0"/>
          <w:numId w:val="17"/>
        </w:numPr>
      </w:pPr>
      <w:r>
        <w:t>Casting Manager</w:t>
      </w:r>
    </w:p>
    <w:p w:rsidR="002764A1" w:rsidRDefault="002764A1" w:rsidP="002F0403">
      <w:pPr>
        <w:pStyle w:val="ListParagraph"/>
        <w:numPr>
          <w:ilvl w:val="0"/>
          <w:numId w:val="17"/>
        </w:numPr>
      </w:pPr>
      <w:r w:rsidRPr="003E5FCF">
        <w:t>Director</w:t>
      </w:r>
      <w:r w:rsidRPr="003E5FCF">
        <w:tab/>
      </w:r>
      <w:r w:rsidRPr="003E5FCF">
        <w:tab/>
      </w:r>
    </w:p>
    <w:p w:rsidR="002764A1" w:rsidRDefault="002764A1" w:rsidP="002F0403">
      <w:pPr>
        <w:pStyle w:val="ListParagraph"/>
        <w:numPr>
          <w:ilvl w:val="0"/>
          <w:numId w:val="17"/>
        </w:numPr>
      </w:pPr>
      <w:r>
        <w:t>Writer</w:t>
      </w:r>
    </w:p>
    <w:p w:rsidR="005F0F24" w:rsidRDefault="005F0F24" w:rsidP="005F0F24">
      <w:pPr>
        <w:pStyle w:val="ListParagraph"/>
        <w:ind w:firstLine="0"/>
      </w:pPr>
    </w:p>
    <w:p w:rsidR="009B3422" w:rsidRDefault="00402300" w:rsidP="005F0F24">
      <w:pPr>
        <w:pStyle w:val="Heading3"/>
        <w:numPr>
          <w:ilvl w:val="0"/>
          <w:numId w:val="9"/>
        </w:numPr>
      </w:pPr>
      <w:r>
        <w:t>2010 - THE UNVARNISHED TRUTH</w:t>
      </w:r>
    </w:p>
    <w:p w:rsidR="009B3422" w:rsidRDefault="009B3422" w:rsidP="005F0F24">
      <w:pPr>
        <w:pStyle w:val="Heading3"/>
        <w:ind w:firstLine="360"/>
        <w:rPr>
          <w:sz w:val="32"/>
          <w:szCs w:val="32"/>
        </w:rPr>
      </w:pPr>
      <w:r>
        <w:t>Gawler Centre Players</w:t>
      </w:r>
      <w:r w:rsidR="005F0F24">
        <w:t xml:space="preserve">, Café Nova </w:t>
      </w:r>
      <w:r>
        <w:tab/>
      </w:r>
      <w:r>
        <w:tab/>
      </w:r>
      <w:r>
        <w:tab/>
      </w:r>
    </w:p>
    <w:p w:rsidR="009B3422" w:rsidRDefault="009B3422" w:rsidP="002F0403">
      <w:pPr>
        <w:pStyle w:val="ListParagraph"/>
        <w:numPr>
          <w:ilvl w:val="0"/>
          <w:numId w:val="2"/>
        </w:numPr>
      </w:pPr>
      <w:r>
        <w:t>Director</w:t>
      </w:r>
    </w:p>
    <w:p w:rsidR="005F0F24" w:rsidRDefault="005F0F24" w:rsidP="005F0F24">
      <w:pPr>
        <w:pStyle w:val="ListParagraph"/>
        <w:ind w:firstLine="0"/>
      </w:pPr>
    </w:p>
    <w:p w:rsidR="009B3422" w:rsidRDefault="005F0F24" w:rsidP="005F0F24">
      <w:pPr>
        <w:pStyle w:val="Heading3"/>
        <w:numPr>
          <w:ilvl w:val="0"/>
          <w:numId w:val="9"/>
        </w:numPr>
      </w:pPr>
      <w:r>
        <w:lastRenderedPageBreak/>
        <w:t>2010 – BABY BOUNCE AND RHYME TIME</w:t>
      </w:r>
      <w:r w:rsidR="00402300">
        <w:tab/>
      </w:r>
      <w:r w:rsidR="00402300">
        <w:tab/>
      </w:r>
      <w:r w:rsidR="00402300">
        <w:tab/>
      </w:r>
      <w:r w:rsidR="00402300">
        <w:tab/>
      </w:r>
    </w:p>
    <w:p w:rsidR="009B3422" w:rsidRDefault="005F0F24" w:rsidP="005F0F24">
      <w:pPr>
        <w:pStyle w:val="Heading3"/>
        <w:ind w:firstLine="360"/>
        <w:rPr>
          <w:sz w:val="28"/>
          <w:szCs w:val="28"/>
        </w:rPr>
      </w:pPr>
      <w:r>
        <w:t>TTG Council, Surrey Downs Comm Cntr.</w:t>
      </w:r>
    </w:p>
    <w:p w:rsidR="00535929" w:rsidRDefault="009B3422" w:rsidP="002F0403">
      <w:pPr>
        <w:pStyle w:val="ListParagraph"/>
        <w:numPr>
          <w:ilvl w:val="0"/>
          <w:numId w:val="1"/>
        </w:numPr>
      </w:pPr>
      <w:r>
        <w:t>Singing with actions,</w:t>
      </w:r>
      <w:r w:rsidR="00D678C0">
        <w:t xml:space="preserve"> nursery rhymes to/with babies</w:t>
      </w:r>
    </w:p>
    <w:p w:rsidR="009B3422" w:rsidRDefault="00402300" w:rsidP="005F0F24">
      <w:pPr>
        <w:pStyle w:val="Heading3"/>
        <w:numPr>
          <w:ilvl w:val="0"/>
          <w:numId w:val="9"/>
        </w:numPr>
      </w:pPr>
      <w:r>
        <w:t xml:space="preserve">2004 - </w:t>
      </w:r>
      <w:r w:rsidR="009B3422">
        <w:t xml:space="preserve">'DON'T </w:t>
      </w:r>
      <w:r>
        <w:t>DILLY DALLY' - The Musical</w:t>
      </w:r>
      <w:r>
        <w:tab/>
      </w:r>
      <w:r>
        <w:tab/>
      </w:r>
    </w:p>
    <w:p w:rsidR="009B3422" w:rsidRPr="00402300" w:rsidRDefault="009B3422" w:rsidP="005F0F24">
      <w:pPr>
        <w:pStyle w:val="Heading3"/>
        <w:ind w:firstLine="360"/>
        <w:rPr>
          <w:rFonts w:cs="Arial"/>
          <w:i/>
          <w:iCs/>
          <w:szCs w:val="24"/>
        </w:rPr>
      </w:pPr>
      <w:r>
        <w:t>Centre Stage Pro</w:t>
      </w:r>
      <w:r w:rsidR="00402300">
        <w:t xml:space="preserve">ductions. </w:t>
      </w:r>
      <w:r w:rsidR="00402300" w:rsidRPr="003E5FCF">
        <w:rPr>
          <w:rFonts w:cs="Arial"/>
          <w:iCs/>
          <w:sz w:val="20"/>
          <w:szCs w:val="20"/>
        </w:rPr>
        <w:t>Nuriootpa Town Hall</w:t>
      </w:r>
      <w:r w:rsidR="00402300" w:rsidRPr="003E5FCF">
        <w:rPr>
          <w:sz w:val="20"/>
          <w:szCs w:val="20"/>
        </w:rPr>
        <w:tab/>
      </w:r>
      <w:r w:rsidR="00402300">
        <w:tab/>
      </w:r>
    </w:p>
    <w:p w:rsidR="005F0F24" w:rsidRDefault="005F0F24" w:rsidP="002F0403">
      <w:pPr>
        <w:pStyle w:val="ListParagraph"/>
        <w:numPr>
          <w:ilvl w:val="0"/>
          <w:numId w:val="18"/>
        </w:numPr>
      </w:pPr>
      <w:r>
        <w:t>Characters: Clown, 1900’s girl in love, Woman out of love!, Street Vender</w:t>
      </w:r>
    </w:p>
    <w:p w:rsidR="003E5FCF" w:rsidRDefault="003E5FCF" w:rsidP="002F0403">
      <w:pPr>
        <w:pStyle w:val="ListParagraph"/>
        <w:numPr>
          <w:ilvl w:val="0"/>
          <w:numId w:val="18"/>
        </w:numPr>
      </w:pPr>
      <w:r>
        <w:t>Actor, Monologue</w:t>
      </w:r>
    </w:p>
    <w:p w:rsidR="003E5FCF" w:rsidRDefault="003E5FCF" w:rsidP="002F0403">
      <w:pPr>
        <w:pStyle w:val="ListParagraph"/>
        <w:numPr>
          <w:ilvl w:val="0"/>
          <w:numId w:val="18"/>
        </w:numPr>
      </w:pPr>
      <w:r>
        <w:t>Chorus</w:t>
      </w:r>
    </w:p>
    <w:p w:rsidR="003E5FCF" w:rsidRDefault="005F0F24" w:rsidP="002F0403">
      <w:pPr>
        <w:pStyle w:val="ListParagraph"/>
        <w:numPr>
          <w:ilvl w:val="0"/>
          <w:numId w:val="18"/>
        </w:numPr>
      </w:pPr>
      <w:r>
        <w:t xml:space="preserve">Acrobatic </w:t>
      </w:r>
      <w:r w:rsidR="003E5FCF">
        <w:t>Dancer, Prime Mover</w:t>
      </w:r>
    </w:p>
    <w:p w:rsidR="003E5FCF" w:rsidRDefault="003E5FCF" w:rsidP="002F0403">
      <w:pPr>
        <w:pStyle w:val="ListParagraph"/>
        <w:numPr>
          <w:ilvl w:val="0"/>
          <w:numId w:val="18"/>
        </w:numPr>
      </w:pPr>
      <w:r>
        <w:t>Solo Song</w:t>
      </w:r>
    </w:p>
    <w:p w:rsidR="00035125" w:rsidRDefault="00035125" w:rsidP="00035125">
      <w:pPr>
        <w:pStyle w:val="ListParagraph"/>
        <w:ind w:firstLine="0"/>
      </w:pPr>
    </w:p>
    <w:p w:rsidR="009B3422" w:rsidRDefault="009B3422" w:rsidP="005F0F24">
      <w:pPr>
        <w:pStyle w:val="Heading3"/>
        <w:numPr>
          <w:ilvl w:val="0"/>
          <w:numId w:val="9"/>
        </w:numPr>
      </w:pPr>
      <w:r>
        <w:t>COSTUME EXHIBITION</w:t>
      </w:r>
      <w:r>
        <w:tab/>
      </w:r>
      <w:r>
        <w:tab/>
      </w:r>
      <w:r>
        <w:tab/>
      </w:r>
      <w:r>
        <w:tab/>
      </w:r>
    </w:p>
    <w:p w:rsidR="009B3422" w:rsidRDefault="009B3422" w:rsidP="005F0F24">
      <w:pPr>
        <w:pStyle w:val="Heading3"/>
        <w:ind w:firstLine="360"/>
      </w:pPr>
      <w:r>
        <w:t>Bubble show</w:t>
      </w:r>
      <w:r w:rsidR="00402300">
        <w:t>, Melbourne</w:t>
      </w:r>
      <w:r w:rsidR="00402300">
        <w:tab/>
      </w:r>
      <w:r w:rsidR="00402300">
        <w:tab/>
      </w:r>
      <w:r w:rsidR="00402300">
        <w:tab/>
      </w:r>
      <w:r w:rsidR="00402300">
        <w:tab/>
      </w:r>
    </w:p>
    <w:p w:rsidR="002764A1" w:rsidRPr="003E5FCF" w:rsidRDefault="002764A1" w:rsidP="002F0403">
      <w:pPr>
        <w:pStyle w:val="ListParagraph"/>
        <w:numPr>
          <w:ilvl w:val="0"/>
          <w:numId w:val="19"/>
        </w:numPr>
      </w:pPr>
      <w:r w:rsidRPr="003E5FCF">
        <w:t>Designer</w:t>
      </w:r>
    </w:p>
    <w:p w:rsidR="002764A1" w:rsidRDefault="002764A1" w:rsidP="002F0403">
      <w:pPr>
        <w:pStyle w:val="ListParagraph"/>
        <w:numPr>
          <w:ilvl w:val="0"/>
          <w:numId w:val="19"/>
        </w:numPr>
      </w:pPr>
      <w:r w:rsidRPr="003E5FCF">
        <w:t>Performer</w:t>
      </w:r>
    </w:p>
    <w:p w:rsidR="002764A1" w:rsidRPr="003E5FCF" w:rsidRDefault="002764A1" w:rsidP="002F0403">
      <w:pPr>
        <w:pStyle w:val="ListParagraph"/>
        <w:numPr>
          <w:ilvl w:val="0"/>
          <w:numId w:val="19"/>
        </w:numPr>
      </w:pPr>
      <w:r>
        <w:t xml:space="preserve">Runway </w:t>
      </w:r>
      <w:r w:rsidRPr="003E5FCF">
        <w:t>Model</w:t>
      </w:r>
    </w:p>
    <w:p w:rsidR="00035125" w:rsidRDefault="00035125" w:rsidP="00035125"/>
    <w:p w:rsidR="00676FE3" w:rsidRDefault="00676FE3" w:rsidP="00035125"/>
    <w:p w:rsidR="00676FE3" w:rsidRPr="00035125" w:rsidRDefault="00676FE3" w:rsidP="00035125"/>
    <w:p w:rsidR="0034298E" w:rsidRDefault="009B3422" w:rsidP="00622D77">
      <w:pPr>
        <w:pStyle w:val="Heading1"/>
      </w:pPr>
      <w:r w:rsidRPr="002B75C7">
        <w:t>EDUCATION</w:t>
      </w:r>
    </w:p>
    <w:p w:rsidR="00622D77" w:rsidRDefault="00622D77" w:rsidP="00622D77"/>
    <w:p w:rsidR="00676FE3" w:rsidRPr="00622D77" w:rsidRDefault="00676FE3" w:rsidP="00622D77"/>
    <w:p w:rsidR="002764A1" w:rsidRDefault="002764A1" w:rsidP="005F0F24">
      <w:pPr>
        <w:pStyle w:val="Heading3"/>
        <w:numPr>
          <w:ilvl w:val="0"/>
          <w:numId w:val="9"/>
        </w:numPr>
      </w:pPr>
      <w:r>
        <w:t>CURRENT/ONGOING FROM 2013 – GARRICK STEWART SCHOOL OF HIGHLAND DANCING</w:t>
      </w:r>
    </w:p>
    <w:p w:rsidR="002764A1" w:rsidRDefault="00C23A71" w:rsidP="005F0F24">
      <w:pPr>
        <w:pStyle w:val="Heading3"/>
        <w:ind w:firstLine="360"/>
      </w:pPr>
      <w:r>
        <w:t>With Leo</w:t>
      </w:r>
      <w:r w:rsidR="002764A1">
        <w:t>nie Burgess (nee Garrick)</w:t>
      </w:r>
    </w:p>
    <w:p w:rsidR="005F0F24" w:rsidRPr="005F0F24" w:rsidRDefault="005F0F24" w:rsidP="005F0F24"/>
    <w:p w:rsidR="002764A1" w:rsidRDefault="002764A1" w:rsidP="005F0F24">
      <w:pPr>
        <w:pStyle w:val="Heading3"/>
        <w:numPr>
          <w:ilvl w:val="0"/>
          <w:numId w:val="9"/>
        </w:numPr>
      </w:pPr>
      <w:r>
        <w:t>2014 – HIGHLAND DANCE CAMP</w:t>
      </w:r>
    </w:p>
    <w:p w:rsidR="002764A1" w:rsidRDefault="002764A1" w:rsidP="005F0F24">
      <w:pPr>
        <w:pStyle w:val="Heading3"/>
        <w:ind w:firstLine="360"/>
      </w:pPr>
      <w:r>
        <w:t>With Morgan Bamford, 2013 World Champion</w:t>
      </w:r>
    </w:p>
    <w:p w:rsidR="005F0F24" w:rsidRPr="005F0F24" w:rsidRDefault="005F0F24" w:rsidP="005F0F24"/>
    <w:p w:rsidR="002764A1" w:rsidRDefault="002764A1" w:rsidP="002764A1">
      <w:pPr>
        <w:pStyle w:val="Heading3"/>
        <w:numPr>
          <w:ilvl w:val="0"/>
          <w:numId w:val="9"/>
        </w:numPr>
      </w:pPr>
      <w:r>
        <w:t xml:space="preserve">2014 – </w:t>
      </w:r>
      <w:r w:rsidR="00C23A71">
        <w:t xml:space="preserve">RMT </w:t>
      </w:r>
      <w:r>
        <w:t>ACTORS PULSE WORKSHOP</w:t>
      </w:r>
    </w:p>
    <w:p w:rsidR="000C2EE9" w:rsidRPr="000C2EE9" w:rsidRDefault="000C2EE9" w:rsidP="000C2EE9">
      <w:pPr>
        <w:pStyle w:val="Heading3"/>
        <w:ind w:firstLine="360"/>
      </w:pPr>
      <w:r>
        <w:t>With Billy Milionis</w:t>
      </w:r>
    </w:p>
    <w:p w:rsidR="002764A1" w:rsidRDefault="002764A1" w:rsidP="002F0403">
      <w:pPr>
        <w:pStyle w:val="ListParagraph"/>
        <w:numPr>
          <w:ilvl w:val="0"/>
          <w:numId w:val="35"/>
        </w:numPr>
      </w:pPr>
      <w:r>
        <w:t>Adult Acting for film</w:t>
      </w:r>
    </w:p>
    <w:p w:rsidR="005F0F24" w:rsidRPr="002764A1" w:rsidRDefault="005F0F24" w:rsidP="005F0F24">
      <w:pPr>
        <w:pStyle w:val="ListParagraph"/>
        <w:ind w:firstLine="0"/>
      </w:pPr>
    </w:p>
    <w:p w:rsidR="0034298E" w:rsidRDefault="0034298E" w:rsidP="005F0F24">
      <w:pPr>
        <w:pStyle w:val="Heading3"/>
        <w:numPr>
          <w:ilvl w:val="0"/>
          <w:numId w:val="9"/>
        </w:numPr>
      </w:pPr>
      <w:r>
        <w:t>2013 – RACHEL’S MODEL MANAGEMENT AND TRAINING</w:t>
      </w:r>
    </w:p>
    <w:p w:rsidR="0034298E" w:rsidRDefault="0034298E" w:rsidP="005F0F24">
      <w:pPr>
        <w:pStyle w:val="Heading3"/>
        <w:ind w:firstLine="360"/>
      </w:pPr>
      <w:r>
        <w:t>Adult Acting with Angie Christophel</w:t>
      </w:r>
    </w:p>
    <w:p w:rsidR="005F0F24" w:rsidRPr="005F0F24" w:rsidRDefault="005F0F24" w:rsidP="005F0F24"/>
    <w:p w:rsidR="00AA50CF" w:rsidRDefault="00AA50CF" w:rsidP="005F0F24">
      <w:pPr>
        <w:pStyle w:val="Heading3"/>
        <w:numPr>
          <w:ilvl w:val="0"/>
          <w:numId w:val="9"/>
        </w:numPr>
      </w:pPr>
      <w:r>
        <w:t xml:space="preserve">2012 </w:t>
      </w:r>
      <w:r w:rsidR="002142EE">
        <w:t>-</w:t>
      </w:r>
      <w:r>
        <w:t xml:space="preserve"> ALLISTRAGH IRISH DANCING</w:t>
      </w:r>
    </w:p>
    <w:p w:rsidR="00AA50CF" w:rsidRDefault="00AA50CF" w:rsidP="005F0F24">
      <w:pPr>
        <w:pStyle w:val="Heading3"/>
        <w:ind w:firstLine="360"/>
      </w:pPr>
      <w:r>
        <w:t>Irish Dancing</w:t>
      </w:r>
    </w:p>
    <w:p w:rsidR="005F0F24" w:rsidRPr="005F0F24" w:rsidRDefault="005F0F24" w:rsidP="005F0F24"/>
    <w:p w:rsidR="00E76E6F" w:rsidRPr="00402300" w:rsidRDefault="00402300" w:rsidP="005F0F24">
      <w:pPr>
        <w:pStyle w:val="Heading3"/>
        <w:numPr>
          <w:ilvl w:val="0"/>
          <w:numId w:val="9"/>
        </w:numPr>
        <w:rPr>
          <w:sz w:val="26"/>
        </w:rPr>
      </w:pPr>
      <w:r>
        <w:t xml:space="preserve">2010 - </w:t>
      </w:r>
      <w:r w:rsidR="00225023">
        <w:t xml:space="preserve">RACHEL’S MODEL MANAGEMENT </w:t>
      </w:r>
      <w:r w:rsidR="00E76E6F" w:rsidRPr="005F0F24">
        <w:t>AND TRAINING</w:t>
      </w:r>
      <w:r w:rsidR="00E76E6F">
        <w:rPr>
          <w:rFonts w:ascii="Arial" w:hAnsi="Arial" w:cs="Arial"/>
          <w:szCs w:val="24"/>
        </w:rPr>
        <w:tab/>
      </w:r>
      <w:r w:rsidR="00E76E6F">
        <w:rPr>
          <w:rFonts w:ascii="Arial" w:hAnsi="Arial" w:cs="Arial"/>
          <w:szCs w:val="24"/>
        </w:rPr>
        <w:tab/>
      </w:r>
      <w:r w:rsidR="00E76E6F">
        <w:rPr>
          <w:rFonts w:ascii="Arial" w:hAnsi="Arial" w:cs="Arial"/>
          <w:szCs w:val="24"/>
        </w:rPr>
        <w:tab/>
      </w:r>
    </w:p>
    <w:p w:rsidR="00920FCC" w:rsidRDefault="00920FCC" w:rsidP="005F0F24">
      <w:pPr>
        <w:pStyle w:val="Heading3"/>
        <w:ind w:firstLine="360"/>
      </w:pPr>
      <w:r>
        <w:t>Total Image Course</w:t>
      </w:r>
    </w:p>
    <w:p w:rsidR="005F0F24" w:rsidRPr="005F0F24" w:rsidRDefault="005F0F24" w:rsidP="005F0F24"/>
    <w:p w:rsidR="009B3422" w:rsidRDefault="00402300" w:rsidP="005F0F24">
      <w:pPr>
        <w:pStyle w:val="Heading3"/>
        <w:numPr>
          <w:ilvl w:val="0"/>
          <w:numId w:val="9"/>
        </w:numPr>
      </w:pPr>
      <w:r>
        <w:lastRenderedPageBreak/>
        <w:t xml:space="preserve">2010 - </w:t>
      </w:r>
      <w:r w:rsidR="009B3422">
        <w:t>TORQUIL</w:t>
      </w:r>
      <w:r>
        <w:t xml:space="preserve"> STUDIO OF HIGHLAND DANCING</w:t>
      </w:r>
      <w:r>
        <w:tab/>
      </w:r>
    </w:p>
    <w:p w:rsidR="005F0F24" w:rsidRDefault="009B3422" w:rsidP="005F0F24">
      <w:pPr>
        <w:pStyle w:val="Heading3"/>
        <w:ind w:firstLine="360"/>
        <w:rPr>
          <w:b/>
        </w:rPr>
      </w:pPr>
      <w:r>
        <w:t>Highland Dancing</w:t>
      </w:r>
      <w:r>
        <w:rPr>
          <w:b/>
        </w:rPr>
        <w:tab/>
      </w:r>
    </w:p>
    <w:p w:rsidR="009B3422" w:rsidRDefault="009B3422" w:rsidP="005F0F24">
      <w:pPr>
        <w:pStyle w:val="Heading3"/>
        <w:ind w:firstLine="360"/>
        <w:rPr>
          <w:b/>
          <w:i/>
          <w:iCs/>
        </w:rPr>
      </w:pPr>
      <w:r>
        <w:rPr>
          <w:b/>
        </w:rPr>
        <w:tab/>
      </w:r>
      <w:r>
        <w:rPr>
          <w:b/>
        </w:rPr>
        <w:tab/>
      </w:r>
    </w:p>
    <w:p w:rsidR="009B3422" w:rsidRDefault="00402300" w:rsidP="005F0F24">
      <w:pPr>
        <w:pStyle w:val="Heading3"/>
        <w:numPr>
          <w:ilvl w:val="0"/>
          <w:numId w:val="9"/>
        </w:numPr>
      </w:pPr>
      <w:r>
        <w:t xml:space="preserve">2010 - </w:t>
      </w:r>
      <w:r w:rsidR="009B3422">
        <w:t>WEA</w:t>
      </w:r>
      <w:r w:rsidR="009B3422">
        <w:tab/>
      </w:r>
      <w:r w:rsidR="009B3422">
        <w:tab/>
      </w:r>
      <w:r w:rsidR="009B3422">
        <w:tab/>
      </w:r>
      <w:r w:rsidR="009B3422">
        <w:tab/>
      </w:r>
      <w:r w:rsidR="009B3422">
        <w:tab/>
      </w:r>
      <w:r w:rsidR="009B3422">
        <w:tab/>
      </w:r>
      <w:r w:rsidR="009B3422">
        <w:tab/>
      </w:r>
    </w:p>
    <w:p w:rsidR="00FB5472" w:rsidRDefault="005F0F24" w:rsidP="005F0F24">
      <w:pPr>
        <w:pStyle w:val="Heading3"/>
        <w:ind w:firstLine="360"/>
      </w:pPr>
      <w:r>
        <w:t>J</w:t>
      </w:r>
      <w:r w:rsidR="009B3422">
        <w:t>azz Ballet</w:t>
      </w:r>
      <w:r w:rsidR="009B3422">
        <w:tab/>
      </w:r>
    </w:p>
    <w:p w:rsidR="009B3422" w:rsidRDefault="002B75C7" w:rsidP="005F0F24">
      <w:pPr>
        <w:pStyle w:val="Heading3"/>
        <w:ind w:firstLine="360"/>
        <w:rPr>
          <w:b/>
          <w:i/>
          <w:iCs/>
        </w:rPr>
      </w:pPr>
      <w:r>
        <w:rPr>
          <w:b/>
          <w:i/>
          <w:iCs/>
        </w:rPr>
        <w:tab/>
      </w:r>
      <w:r>
        <w:rPr>
          <w:b/>
          <w:i/>
          <w:iCs/>
        </w:rPr>
        <w:tab/>
      </w:r>
      <w:r>
        <w:rPr>
          <w:b/>
          <w:i/>
          <w:iCs/>
        </w:rPr>
        <w:tab/>
      </w:r>
    </w:p>
    <w:p w:rsidR="009B3422" w:rsidRDefault="00402300" w:rsidP="00FB5472">
      <w:pPr>
        <w:pStyle w:val="Heading3"/>
        <w:numPr>
          <w:ilvl w:val="0"/>
          <w:numId w:val="9"/>
        </w:numPr>
      </w:pPr>
      <w:r>
        <w:t>2009 - MIGHTY GOOD TALENT SCHOOL</w:t>
      </w:r>
      <w:r>
        <w:tab/>
      </w:r>
      <w:r>
        <w:tab/>
      </w:r>
    </w:p>
    <w:p w:rsidR="009B3422" w:rsidRPr="003E5FCF" w:rsidRDefault="009B3422" w:rsidP="00FB5472">
      <w:pPr>
        <w:pStyle w:val="Heading3"/>
        <w:ind w:firstLine="360"/>
      </w:pPr>
      <w:r w:rsidRPr="003E5FCF">
        <w:t>Adul</w:t>
      </w:r>
      <w:r w:rsidR="003E5FCF">
        <w:t>t A</w:t>
      </w:r>
      <w:r w:rsidR="00402300" w:rsidRPr="003E5FCF">
        <w:t>cting</w:t>
      </w:r>
      <w:r w:rsidR="00402300" w:rsidRPr="003E5FCF">
        <w:tab/>
      </w:r>
      <w:r w:rsidR="00402300" w:rsidRPr="003E5FCF">
        <w:tab/>
      </w:r>
      <w:r w:rsidR="00402300" w:rsidRPr="003E5FCF">
        <w:tab/>
      </w:r>
      <w:r w:rsidR="00402300" w:rsidRPr="003E5FCF">
        <w:tab/>
      </w:r>
      <w:r w:rsidR="00402300" w:rsidRPr="003E5FCF">
        <w:tab/>
      </w:r>
    </w:p>
    <w:p w:rsidR="003E5FCF" w:rsidRPr="00402300" w:rsidRDefault="003E5FCF" w:rsidP="002F0403">
      <w:pPr>
        <w:pStyle w:val="ListParagraph"/>
        <w:numPr>
          <w:ilvl w:val="0"/>
          <w:numId w:val="20"/>
        </w:numPr>
      </w:pPr>
      <w:r w:rsidRPr="00402300">
        <w:t>Acting for Camera, Current term.</w:t>
      </w:r>
    </w:p>
    <w:p w:rsidR="003E5FCF" w:rsidRPr="00402300" w:rsidRDefault="003E5FCF" w:rsidP="002F0403">
      <w:pPr>
        <w:pStyle w:val="ListParagraph"/>
        <w:numPr>
          <w:ilvl w:val="0"/>
          <w:numId w:val="20"/>
        </w:numPr>
      </w:pPr>
      <w:r w:rsidRPr="00402300">
        <w:t>Acting for Theatre</w:t>
      </w:r>
    </w:p>
    <w:p w:rsidR="003E5FCF" w:rsidRPr="00402300" w:rsidRDefault="003E5FCF" w:rsidP="002F0403">
      <w:pPr>
        <w:pStyle w:val="ListParagraph"/>
        <w:numPr>
          <w:ilvl w:val="0"/>
          <w:numId w:val="20"/>
        </w:numPr>
      </w:pPr>
      <w:r w:rsidRPr="00402300">
        <w:t>Acting Through the Ages</w:t>
      </w:r>
    </w:p>
    <w:p w:rsidR="00593907" w:rsidRDefault="003E5FCF" w:rsidP="002F0403">
      <w:pPr>
        <w:pStyle w:val="ListParagraph"/>
        <w:widowControl w:val="0"/>
        <w:numPr>
          <w:ilvl w:val="0"/>
          <w:numId w:val="20"/>
        </w:numPr>
      </w:pPr>
      <w:r w:rsidRPr="00402300">
        <w:t>Reality TV.</w:t>
      </w:r>
    </w:p>
    <w:p w:rsidR="00593907" w:rsidRDefault="00593907" w:rsidP="00593907">
      <w:pPr>
        <w:pStyle w:val="ListParagraph"/>
        <w:widowControl w:val="0"/>
        <w:ind w:firstLine="0"/>
      </w:pPr>
    </w:p>
    <w:p w:rsidR="00593907" w:rsidRPr="00FB5472" w:rsidRDefault="00593907" w:rsidP="00FB5472">
      <w:pPr>
        <w:pStyle w:val="Heading3"/>
        <w:numPr>
          <w:ilvl w:val="0"/>
          <w:numId w:val="9"/>
        </w:numPr>
        <w:rPr>
          <w:bCs w:val="0"/>
        </w:rPr>
      </w:pPr>
      <w:r w:rsidRPr="00FB5472">
        <w:rPr>
          <w:bCs w:val="0"/>
        </w:rPr>
        <w:t xml:space="preserve">SUSAN HEINRICH </w:t>
      </w:r>
    </w:p>
    <w:p w:rsidR="00FB5472" w:rsidRDefault="00593907" w:rsidP="00FB5472">
      <w:pPr>
        <w:widowControl w:val="0"/>
        <w:ind w:firstLine="360"/>
        <w:jc w:val="both"/>
        <w:rPr>
          <w:rStyle w:val="Heading3Char"/>
        </w:rPr>
      </w:pPr>
      <w:r w:rsidRPr="00593907">
        <w:rPr>
          <w:rStyle w:val="Heading3Char"/>
        </w:rPr>
        <w:t>Acrobatic Rock n' Roll</w:t>
      </w:r>
    </w:p>
    <w:p w:rsidR="00593907" w:rsidRDefault="00593907" w:rsidP="00FB5472">
      <w:pPr>
        <w:widowControl w:val="0"/>
        <w:ind w:firstLine="360"/>
        <w:jc w:val="both"/>
      </w:pPr>
      <w:r>
        <w:tab/>
      </w:r>
      <w:r>
        <w:tab/>
      </w:r>
    </w:p>
    <w:p w:rsidR="00593907" w:rsidRPr="00FB5472" w:rsidRDefault="00593907" w:rsidP="00FB5472">
      <w:pPr>
        <w:pStyle w:val="Heading3"/>
        <w:numPr>
          <w:ilvl w:val="0"/>
          <w:numId w:val="9"/>
        </w:numPr>
      </w:pPr>
      <w:r w:rsidRPr="00FB5472">
        <w:t>ROSS DAVIES</w:t>
      </w:r>
    </w:p>
    <w:p w:rsidR="00FB5472" w:rsidRDefault="00593907" w:rsidP="00FB5472">
      <w:pPr>
        <w:widowControl w:val="0"/>
        <w:ind w:firstLine="360"/>
        <w:jc w:val="both"/>
        <w:rPr>
          <w:rStyle w:val="Heading3Char"/>
        </w:rPr>
      </w:pPr>
      <w:r w:rsidRPr="00593907">
        <w:rPr>
          <w:rStyle w:val="Heading3Char"/>
        </w:rPr>
        <w:t>Acrobatics</w:t>
      </w:r>
    </w:p>
    <w:p w:rsidR="00593907" w:rsidRDefault="00593907" w:rsidP="00FB5472">
      <w:pPr>
        <w:widowControl w:val="0"/>
        <w:ind w:firstLine="360"/>
        <w:jc w:val="both"/>
      </w:pPr>
      <w:r>
        <w:tab/>
      </w:r>
    </w:p>
    <w:p w:rsidR="00593907" w:rsidRPr="00FB5472" w:rsidRDefault="00593907" w:rsidP="00FB5472">
      <w:pPr>
        <w:pStyle w:val="Heading3"/>
        <w:numPr>
          <w:ilvl w:val="0"/>
          <w:numId w:val="9"/>
        </w:numPr>
        <w:rPr>
          <w:bCs w:val="0"/>
        </w:rPr>
      </w:pPr>
      <w:r w:rsidRPr="00FB5472">
        <w:rPr>
          <w:bCs w:val="0"/>
        </w:rPr>
        <w:t xml:space="preserve">THE FONZIES </w:t>
      </w:r>
    </w:p>
    <w:p w:rsidR="00593907" w:rsidRDefault="00593907" w:rsidP="00FB5472">
      <w:pPr>
        <w:widowControl w:val="0"/>
        <w:ind w:firstLine="360"/>
        <w:jc w:val="both"/>
        <w:rPr>
          <w:rStyle w:val="Heading3Char"/>
        </w:rPr>
      </w:pPr>
      <w:r w:rsidRPr="00593907">
        <w:rPr>
          <w:rStyle w:val="Heading3Char"/>
        </w:rPr>
        <w:t>Lindy Hop</w:t>
      </w:r>
      <w:r>
        <w:rPr>
          <w:rStyle w:val="Heading3Char"/>
        </w:rPr>
        <w:t xml:space="preserve"> </w:t>
      </w:r>
    </w:p>
    <w:p w:rsidR="00FB5472" w:rsidRDefault="00FB5472" w:rsidP="00FB5472">
      <w:pPr>
        <w:widowControl w:val="0"/>
        <w:ind w:firstLine="360"/>
        <w:jc w:val="both"/>
        <w:rPr>
          <w:rStyle w:val="Heading3Char"/>
        </w:rPr>
      </w:pPr>
    </w:p>
    <w:p w:rsidR="00593907" w:rsidRPr="00FB5472" w:rsidRDefault="00593907" w:rsidP="00FB5472">
      <w:pPr>
        <w:pStyle w:val="Heading3"/>
        <w:numPr>
          <w:ilvl w:val="0"/>
          <w:numId w:val="9"/>
        </w:numPr>
      </w:pPr>
      <w:r w:rsidRPr="00FB5472">
        <w:rPr>
          <w:bCs w:val="0"/>
        </w:rPr>
        <w:t>McCLEADS MODEL MANAGEMENT</w:t>
      </w:r>
      <w:r w:rsidRPr="00FB5472">
        <w:tab/>
      </w:r>
      <w:r w:rsidRPr="00FB5472">
        <w:tab/>
      </w:r>
    </w:p>
    <w:p w:rsidR="00FB5472" w:rsidRDefault="00593907" w:rsidP="00FB5472">
      <w:pPr>
        <w:widowControl w:val="0"/>
        <w:ind w:firstLine="360"/>
        <w:jc w:val="both"/>
      </w:pPr>
      <w:r w:rsidRPr="00593907">
        <w:rPr>
          <w:rStyle w:val="Heading3Char"/>
        </w:rPr>
        <w:t>Deportment</w:t>
      </w:r>
      <w:r>
        <w:tab/>
      </w:r>
    </w:p>
    <w:p w:rsidR="00593907" w:rsidRDefault="00593907" w:rsidP="00FB5472">
      <w:pPr>
        <w:widowControl w:val="0"/>
        <w:ind w:firstLine="360"/>
        <w:jc w:val="both"/>
      </w:pPr>
      <w:r>
        <w:tab/>
      </w:r>
      <w:r>
        <w:tab/>
      </w:r>
    </w:p>
    <w:p w:rsidR="00593907" w:rsidRPr="00FB5472" w:rsidRDefault="00593907" w:rsidP="00FB5472">
      <w:pPr>
        <w:pStyle w:val="Heading3"/>
        <w:numPr>
          <w:ilvl w:val="0"/>
          <w:numId w:val="9"/>
        </w:numPr>
      </w:pPr>
      <w:r w:rsidRPr="00FB5472">
        <w:t xml:space="preserve">JAQUALINE WILSON SCHOOL OF HIGHLAND DANCING </w:t>
      </w:r>
    </w:p>
    <w:p w:rsidR="00FB5472" w:rsidRDefault="00593907" w:rsidP="00FB5472">
      <w:pPr>
        <w:widowControl w:val="0"/>
        <w:ind w:firstLine="360"/>
        <w:jc w:val="both"/>
        <w:rPr>
          <w:rStyle w:val="Heading3Char"/>
        </w:rPr>
      </w:pPr>
      <w:r w:rsidRPr="00593907">
        <w:rPr>
          <w:rStyle w:val="Heading3Char"/>
        </w:rPr>
        <w:t>Highland Dancing</w:t>
      </w:r>
      <w:r w:rsidRPr="00593907">
        <w:rPr>
          <w:rStyle w:val="Heading3Char"/>
        </w:rPr>
        <w:tab/>
      </w:r>
    </w:p>
    <w:p w:rsidR="00593907" w:rsidRDefault="00593907" w:rsidP="00FB5472">
      <w:pPr>
        <w:pStyle w:val="Heading3"/>
        <w:ind w:left="360"/>
      </w:pPr>
      <w:r>
        <w:tab/>
      </w:r>
    </w:p>
    <w:p w:rsidR="00593907" w:rsidRPr="00FB5472" w:rsidRDefault="00593907" w:rsidP="00FB5472">
      <w:pPr>
        <w:pStyle w:val="Heading3"/>
        <w:numPr>
          <w:ilvl w:val="0"/>
          <w:numId w:val="9"/>
        </w:numPr>
        <w:rPr>
          <w:bCs w:val="0"/>
        </w:rPr>
      </w:pPr>
      <w:r w:rsidRPr="00FB5472">
        <w:rPr>
          <w:bCs w:val="0"/>
        </w:rPr>
        <w:t xml:space="preserve">CHRISTINE MOORE SCHOOL OF HIGHLAND DANCING </w:t>
      </w:r>
    </w:p>
    <w:p w:rsidR="005F0F24" w:rsidRDefault="00593907" w:rsidP="00FB5472">
      <w:pPr>
        <w:widowControl w:val="0"/>
        <w:ind w:firstLine="360"/>
        <w:jc w:val="both"/>
        <w:rPr>
          <w:b/>
          <w:i/>
          <w:iCs/>
        </w:rPr>
      </w:pPr>
      <w:r w:rsidRPr="00593907">
        <w:rPr>
          <w:rStyle w:val="Heading3Char"/>
        </w:rPr>
        <w:t>Highland Dancing</w:t>
      </w:r>
      <w:r>
        <w:tab/>
      </w:r>
      <w:r>
        <w:rPr>
          <w:b/>
          <w:i/>
          <w:iCs/>
        </w:rPr>
        <w:tab/>
      </w:r>
    </w:p>
    <w:p w:rsidR="005F0F24" w:rsidRDefault="005F0F24" w:rsidP="00593907">
      <w:pPr>
        <w:widowControl w:val="0"/>
        <w:jc w:val="both"/>
        <w:rPr>
          <w:b/>
          <w:i/>
          <w:iCs/>
        </w:rPr>
      </w:pPr>
    </w:p>
    <w:p w:rsidR="005F0F24" w:rsidRDefault="005F0F24" w:rsidP="00593907">
      <w:pPr>
        <w:widowControl w:val="0"/>
        <w:jc w:val="both"/>
        <w:rPr>
          <w:b/>
          <w:i/>
          <w:iCs/>
        </w:rPr>
      </w:pPr>
    </w:p>
    <w:p w:rsidR="009B3422" w:rsidRDefault="009B3422" w:rsidP="009F3C60">
      <w:pPr>
        <w:pStyle w:val="Heading1"/>
      </w:pPr>
    </w:p>
    <w:p w:rsidR="005F0F24" w:rsidRDefault="005F0F24" w:rsidP="005F0F24"/>
    <w:p w:rsidR="005F0F24" w:rsidRPr="005F0F24" w:rsidRDefault="005F0F24" w:rsidP="005F0F24"/>
    <w:sectPr w:rsidR="005F0F24" w:rsidRPr="005F0F24" w:rsidSect="00535929">
      <w:footerReference w:type="default" r:id="rId11"/>
      <w:pgSz w:w="12240" w:h="15840"/>
      <w:pgMar w:top="1134" w:right="1134" w:bottom="1134" w:left="1134" w:header="0" w:footer="0" w:gutter="0"/>
      <w:pgBorders w:display="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1C39" w:rsidRDefault="00D51C39" w:rsidP="002B75C7">
      <w:pPr>
        <w:spacing w:line="240" w:lineRule="auto"/>
      </w:pPr>
      <w:r>
        <w:separator/>
      </w:r>
    </w:p>
  </w:endnote>
  <w:endnote w:type="continuationSeparator" w:id="0">
    <w:p w:rsidR="00D51C39" w:rsidRDefault="00D51C39" w:rsidP="002B75C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tka Small">
    <w:altName w:val="Arial"/>
    <w:charset w:val="00"/>
    <w:family w:val="auto"/>
    <w:pitch w:val="variable"/>
    <w:sig w:usb0="00000001" w:usb1="4000204B" w:usb2="00000000" w:usb3="00000000" w:csb0="0000019F" w:csb1="00000000"/>
  </w:font>
  <w:font w:name="AirCut"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75C7" w:rsidRDefault="002B75C7">
    <w:pPr>
      <w:pStyle w:val="Footer"/>
      <w:jc w:val="right"/>
    </w:pPr>
    <w:r>
      <w:t xml:space="preserve">Page </w:t>
    </w:r>
    <w:r>
      <w:rPr>
        <w:b/>
      </w:rPr>
      <w:fldChar w:fldCharType="begin"/>
    </w:r>
    <w:r>
      <w:rPr>
        <w:b/>
      </w:rPr>
      <w:instrText xml:space="preserve"> PAGE </w:instrText>
    </w:r>
    <w:r>
      <w:rPr>
        <w:b/>
      </w:rPr>
      <w:fldChar w:fldCharType="separate"/>
    </w:r>
    <w:r w:rsidR="00EE0097">
      <w:rPr>
        <w:b/>
        <w:noProof/>
      </w:rPr>
      <w:t>1</w:t>
    </w:r>
    <w:r>
      <w:rPr>
        <w:b/>
      </w:rPr>
      <w:fldChar w:fldCharType="end"/>
    </w:r>
    <w:r>
      <w:t xml:space="preserve"> of </w:t>
    </w:r>
    <w:r>
      <w:rPr>
        <w:b/>
      </w:rPr>
      <w:fldChar w:fldCharType="begin"/>
    </w:r>
    <w:r>
      <w:rPr>
        <w:b/>
      </w:rPr>
      <w:instrText xml:space="preserve"> NUMPAGES  </w:instrText>
    </w:r>
    <w:r>
      <w:rPr>
        <w:b/>
      </w:rPr>
      <w:fldChar w:fldCharType="separate"/>
    </w:r>
    <w:r w:rsidR="00EE0097">
      <w:rPr>
        <w:b/>
        <w:noProof/>
      </w:rPr>
      <w:t>8</w:t>
    </w:r>
    <w:r>
      <w:rPr>
        <w:b/>
      </w:rPr>
      <w:fldChar w:fldCharType="end"/>
    </w:r>
  </w:p>
  <w:p w:rsidR="002B75C7" w:rsidRDefault="002B75C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1C39" w:rsidRDefault="00D51C39" w:rsidP="002B75C7">
      <w:pPr>
        <w:spacing w:line="240" w:lineRule="auto"/>
      </w:pPr>
      <w:r>
        <w:separator/>
      </w:r>
    </w:p>
  </w:footnote>
  <w:footnote w:type="continuationSeparator" w:id="0">
    <w:p w:rsidR="00D51C39" w:rsidRDefault="00D51C39" w:rsidP="002B75C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CC6474"/>
    <w:multiLevelType w:val="hybridMultilevel"/>
    <w:tmpl w:val="0BECDA30"/>
    <w:lvl w:ilvl="0" w:tplc="F04C219E">
      <w:start w:val="1"/>
      <w:numFmt w:val="bullet"/>
      <w:pStyle w:val="Body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7991CA7"/>
    <w:multiLevelType w:val="hybridMultilevel"/>
    <w:tmpl w:val="ECC04250"/>
    <w:lvl w:ilvl="0" w:tplc="92904B62">
      <w:start w:val="1"/>
      <w:numFmt w:val="bullet"/>
      <w:lvlText w:val=""/>
      <w:lvlJc w:val="left"/>
      <w:pPr>
        <w:ind w:left="360" w:hanging="360"/>
      </w:pPr>
      <w:rPr>
        <w:rFonts w:ascii="Wingdings" w:hAnsi="Wingdings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B114A7F"/>
    <w:multiLevelType w:val="hybridMultilevel"/>
    <w:tmpl w:val="187C9ED2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B2715E1"/>
    <w:multiLevelType w:val="hybridMultilevel"/>
    <w:tmpl w:val="2744AA44"/>
    <w:lvl w:ilvl="0" w:tplc="0C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0C606788"/>
    <w:multiLevelType w:val="hybridMultilevel"/>
    <w:tmpl w:val="9E720F42"/>
    <w:lvl w:ilvl="0" w:tplc="58F4FBB2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E26FD4"/>
    <w:multiLevelType w:val="hybridMultilevel"/>
    <w:tmpl w:val="FA9E1588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0CEE3CDD"/>
    <w:multiLevelType w:val="hybridMultilevel"/>
    <w:tmpl w:val="F4F4DD0C"/>
    <w:lvl w:ilvl="0" w:tplc="58F4FBB2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7750BE"/>
    <w:multiLevelType w:val="hybridMultilevel"/>
    <w:tmpl w:val="FC90CC30"/>
    <w:lvl w:ilvl="0" w:tplc="58F4FBB2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2F565EC"/>
    <w:multiLevelType w:val="hybridMultilevel"/>
    <w:tmpl w:val="AAFE4DF6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152F5665"/>
    <w:multiLevelType w:val="hybridMultilevel"/>
    <w:tmpl w:val="60647902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1673610C"/>
    <w:multiLevelType w:val="hybridMultilevel"/>
    <w:tmpl w:val="93E2B592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177C366B"/>
    <w:multiLevelType w:val="hybridMultilevel"/>
    <w:tmpl w:val="DBC4A882"/>
    <w:lvl w:ilvl="0" w:tplc="58F4FBB2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9145428"/>
    <w:multiLevelType w:val="hybridMultilevel"/>
    <w:tmpl w:val="976207C8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1D43395D"/>
    <w:multiLevelType w:val="hybridMultilevel"/>
    <w:tmpl w:val="D6D8BD78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1DE34E63"/>
    <w:multiLevelType w:val="hybridMultilevel"/>
    <w:tmpl w:val="F8348836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1E1B2F6B"/>
    <w:multiLevelType w:val="hybridMultilevel"/>
    <w:tmpl w:val="091CDB62"/>
    <w:lvl w:ilvl="0" w:tplc="58F4FBB2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E805438"/>
    <w:multiLevelType w:val="hybridMultilevel"/>
    <w:tmpl w:val="A82E82A4"/>
    <w:lvl w:ilvl="0" w:tplc="0C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20437389"/>
    <w:multiLevelType w:val="hybridMultilevel"/>
    <w:tmpl w:val="40D6D28A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20FD4D15"/>
    <w:multiLevelType w:val="hybridMultilevel"/>
    <w:tmpl w:val="AC12C392"/>
    <w:lvl w:ilvl="0" w:tplc="58F4FBB2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13C2F87"/>
    <w:multiLevelType w:val="hybridMultilevel"/>
    <w:tmpl w:val="0FE42310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21C824F0"/>
    <w:multiLevelType w:val="hybridMultilevel"/>
    <w:tmpl w:val="CAF258EA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25707B7C"/>
    <w:multiLevelType w:val="hybridMultilevel"/>
    <w:tmpl w:val="0F9E69C0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3B626049"/>
    <w:multiLevelType w:val="hybridMultilevel"/>
    <w:tmpl w:val="24984CEA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3C705B61"/>
    <w:multiLevelType w:val="hybridMultilevel"/>
    <w:tmpl w:val="9370CD54"/>
    <w:lvl w:ilvl="0" w:tplc="92904B62">
      <w:start w:val="1"/>
      <w:numFmt w:val="bullet"/>
      <w:lvlText w:val=""/>
      <w:lvlJc w:val="left"/>
      <w:pPr>
        <w:ind w:left="360" w:hanging="360"/>
      </w:pPr>
      <w:rPr>
        <w:rFonts w:ascii="Wingdings" w:hAnsi="Wingdings" w:hint="default"/>
      </w:rPr>
    </w:lvl>
    <w:lvl w:ilvl="1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3F711A95"/>
    <w:multiLevelType w:val="hybridMultilevel"/>
    <w:tmpl w:val="DF960570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42447097"/>
    <w:multiLevelType w:val="hybridMultilevel"/>
    <w:tmpl w:val="6270E3F2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46957BAF"/>
    <w:multiLevelType w:val="hybridMultilevel"/>
    <w:tmpl w:val="6638D63C"/>
    <w:lvl w:ilvl="0" w:tplc="58F4FBB2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9C72520"/>
    <w:multiLevelType w:val="hybridMultilevel"/>
    <w:tmpl w:val="ED72AE30"/>
    <w:lvl w:ilvl="0" w:tplc="58F4FBB2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A4738E9"/>
    <w:multiLevelType w:val="hybridMultilevel"/>
    <w:tmpl w:val="259A10B2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4C0E04E3"/>
    <w:multiLevelType w:val="hybridMultilevel"/>
    <w:tmpl w:val="58DECB0A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>
    <w:nsid w:val="4E8C1A15"/>
    <w:multiLevelType w:val="hybridMultilevel"/>
    <w:tmpl w:val="B6987FD2"/>
    <w:lvl w:ilvl="0" w:tplc="92904B62">
      <w:start w:val="1"/>
      <w:numFmt w:val="bullet"/>
      <w:lvlText w:val="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52001B89"/>
    <w:multiLevelType w:val="hybridMultilevel"/>
    <w:tmpl w:val="23A86BD8"/>
    <w:lvl w:ilvl="0" w:tplc="58F4FBB2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8A2046C"/>
    <w:multiLevelType w:val="hybridMultilevel"/>
    <w:tmpl w:val="F704EE6E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62C267A1"/>
    <w:multiLevelType w:val="hybridMultilevel"/>
    <w:tmpl w:val="D124CE2E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>
    <w:nsid w:val="66F91A10"/>
    <w:multiLevelType w:val="hybridMultilevel"/>
    <w:tmpl w:val="31362B94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>
    <w:nsid w:val="66FE6052"/>
    <w:multiLevelType w:val="hybridMultilevel"/>
    <w:tmpl w:val="1540A404"/>
    <w:lvl w:ilvl="0" w:tplc="92904B62">
      <w:start w:val="1"/>
      <w:numFmt w:val="bullet"/>
      <w:lvlText w:val="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>
    <w:nsid w:val="69D0120D"/>
    <w:multiLevelType w:val="hybridMultilevel"/>
    <w:tmpl w:val="A5427B16"/>
    <w:lvl w:ilvl="0" w:tplc="58F4FBB2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BCE7CFF"/>
    <w:multiLevelType w:val="hybridMultilevel"/>
    <w:tmpl w:val="E108AC0C"/>
    <w:lvl w:ilvl="0" w:tplc="58F4FBB2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6416A04"/>
    <w:multiLevelType w:val="hybridMultilevel"/>
    <w:tmpl w:val="B7DCFEF2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>
    <w:nsid w:val="7C094A8E"/>
    <w:multiLevelType w:val="hybridMultilevel"/>
    <w:tmpl w:val="DEFE7BD0"/>
    <w:lvl w:ilvl="0" w:tplc="58F4FBB2">
      <w:start w:val="1"/>
      <w:numFmt w:val="bullet"/>
      <w:lvlText w:val="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4"/>
  </w:num>
  <w:num w:numId="3">
    <w:abstractNumId w:val="27"/>
  </w:num>
  <w:num w:numId="4">
    <w:abstractNumId w:val="26"/>
  </w:num>
  <w:num w:numId="5">
    <w:abstractNumId w:val="37"/>
  </w:num>
  <w:num w:numId="6">
    <w:abstractNumId w:val="20"/>
  </w:num>
  <w:num w:numId="7">
    <w:abstractNumId w:val="32"/>
  </w:num>
  <w:num w:numId="8">
    <w:abstractNumId w:val="0"/>
  </w:num>
  <w:num w:numId="9">
    <w:abstractNumId w:val="23"/>
  </w:num>
  <w:num w:numId="10">
    <w:abstractNumId w:val="1"/>
  </w:num>
  <w:num w:numId="11">
    <w:abstractNumId w:val="13"/>
  </w:num>
  <w:num w:numId="12">
    <w:abstractNumId w:val="29"/>
  </w:num>
  <w:num w:numId="13">
    <w:abstractNumId w:val="16"/>
  </w:num>
  <w:num w:numId="14">
    <w:abstractNumId w:val="2"/>
  </w:num>
  <w:num w:numId="15">
    <w:abstractNumId w:val="5"/>
  </w:num>
  <w:num w:numId="16">
    <w:abstractNumId w:val="36"/>
  </w:num>
  <w:num w:numId="17">
    <w:abstractNumId w:val="15"/>
  </w:num>
  <w:num w:numId="18">
    <w:abstractNumId w:val="18"/>
  </w:num>
  <w:num w:numId="19">
    <w:abstractNumId w:val="6"/>
  </w:num>
  <w:num w:numId="20">
    <w:abstractNumId w:val="11"/>
  </w:num>
  <w:num w:numId="21">
    <w:abstractNumId w:val="12"/>
  </w:num>
  <w:num w:numId="22">
    <w:abstractNumId w:val="21"/>
  </w:num>
  <w:num w:numId="23">
    <w:abstractNumId w:val="30"/>
  </w:num>
  <w:num w:numId="24">
    <w:abstractNumId w:val="39"/>
  </w:num>
  <w:num w:numId="25">
    <w:abstractNumId w:val="22"/>
  </w:num>
  <w:num w:numId="26">
    <w:abstractNumId w:val="25"/>
  </w:num>
  <w:num w:numId="27">
    <w:abstractNumId w:val="14"/>
  </w:num>
  <w:num w:numId="28">
    <w:abstractNumId w:val="9"/>
  </w:num>
  <w:num w:numId="29">
    <w:abstractNumId w:val="38"/>
  </w:num>
  <w:num w:numId="30">
    <w:abstractNumId w:val="24"/>
  </w:num>
  <w:num w:numId="31">
    <w:abstractNumId w:val="28"/>
  </w:num>
  <w:num w:numId="32">
    <w:abstractNumId w:val="34"/>
  </w:num>
  <w:num w:numId="33">
    <w:abstractNumId w:val="17"/>
  </w:num>
  <w:num w:numId="34">
    <w:abstractNumId w:val="10"/>
  </w:num>
  <w:num w:numId="35">
    <w:abstractNumId w:val="31"/>
  </w:num>
  <w:num w:numId="36">
    <w:abstractNumId w:val="19"/>
  </w:num>
  <w:num w:numId="37">
    <w:abstractNumId w:val="3"/>
  </w:num>
  <w:num w:numId="38">
    <w:abstractNumId w:val="33"/>
  </w:num>
  <w:num w:numId="39">
    <w:abstractNumId w:val="8"/>
  </w:num>
  <w:num w:numId="40">
    <w:abstractNumId w:val="35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attachedTemplate r:id="rId1"/>
  <w:defaultTabStop w:val="720"/>
  <w:drawingGridHorizontalSpacing w:val="11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087C"/>
    <w:rsid w:val="00035125"/>
    <w:rsid w:val="00036F2D"/>
    <w:rsid w:val="00043A61"/>
    <w:rsid w:val="00067ED2"/>
    <w:rsid w:val="00073348"/>
    <w:rsid w:val="000914E5"/>
    <w:rsid w:val="0009322F"/>
    <w:rsid w:val="000C2EE9"/>
    <w:rsid w:val="000C4FBE"/>
    <w:rsid w:val="000C6F1C"/>
    <w:rsid w:val="0014009F"/>
    <w:rsid w:val="00170D75"/>
    <w:rsid w:val="001A7C5F"/>
    <w:rsid w:val="001C7C14"/>
    <w:rsid w:val="001C7C9F"/>
    <w:rsid w:val="001E38D8"/>
    <w:rsid w:val="002123E6"/>
    <w:rsid w:val="002142EE"/>
    <w:rsid w:val="00225023"/>
    <w:rsid w:val="00254AE7"/>
    <w:rsid w:val="002758B7"/>
    <w:rsid w:val="002764A1"/>
    <w:rsid w:val="002B12F5"/>
    <w:rsid w:val="002B75C7"/>
    <w:rsid w:val="002F0403"/>
    <w:rsid w:val="002F7DBC"/>
    <w:rsid w:val="00305C59"/>
    <w:rsid w:val="00316CC6"/>
    <w:rsid w:val="00340698"/>
    <w:rsid w:val="0034298E"/>
    <w:rsid w:val="003435A6"/>
    <w:rsid w:val="003501AF"/>
    <w:rsid w:val="003954E0"/>
    <w:rsid w:val="003D0390"/>
    <w:rsid w:val="003D47F8"/>
    <w:rsid w:val="003E5FCF"/>
    <w:rsid w:val="00402300"/>
    <w:rsid w:val="004169FD"/>
    <w:rsid w:val="0042669C"/>
    <w:rsid w:val="004274DE"/>
    <w:rsid w:val="00447B84"/>
    <w:rsid w:val="004567B7"/>
    <w:rsid w:val="00463372"/>
    <w:rsid w:val="0046696C"/>
    <w:rsid w:val="00474B71"/>
    <w:rsid w:val="00491C79"/>
    <w:rsid w:val="00494987"/>
    <w:rsid w:val="00497924"/>
    <w:rsid w:val="004B7035"/>
    <w:rsid w:val="004C69C1"/>
    <w:rsid w:val="004D04C8"/>
    <w:rsid w:val="004F6CF5"/>
    <w:rsid w:val="00535929"/>
    <w:rsid w:val="005360EC"/>
    <w:rsid w:val="00593907"/>
    <w:rsid w:val="005A2698"/>
    <w:rsid w:val="005C3A2F"/>
    <w:rsid w:val="005E36EC"/>
    <w:rsid w:val="005F0F24"/>
    <w:rsid w:val="00611F50"/>
    <w:rsid w:val="00622D77"/>
    <w:rsid w:val="00635ACA"/>
    <w:rsid w:val="00640C6B"/>
    <w:rsid w:val="0065718A"/>
    <w:rsid w:val="00676FE3"/>
    <w:rsid w:val="006778F3"/>
    <w:rsid w:val="00680A04"/>
    <w:rsid w:val="006B6C34"/>
    <w:rsid w:val="006D5857"/>
    <w:rsid w:val="006E4C62"/>
    <w:rsid w:val="006F0FC7"/>
    <w:rsid w:val="0070209E"/>
    <w:rsid w:val="0075016F"/>
    <w:rsid w:val="00785E32"/>
    <w:rsid w:val="00787BDD"/>
    <w:rsid w:val="0079087C"/>
    <w:rsid w:val="007960CA"/>
    <w:rsid w:val="007F4794"/>
    <w:rsid w:val="008211C8"/>
    <w:rsid w:val="00832A48"/>
    <w:rsid w:val="00860C6A"/>
    <w:rsid w:val="00861C84"/>
    <w:rsid w:val="00890ABD"/>
    <w:rsid w:val="00920FCC"/>
    <w:rsid w:val="00934C8D"/>
    <w:rsid w:val="00937389"/>
    <w:rsid w:val="009745A8"/>
    <w:rsid w:val="009913FA"/>
    <w:rsid w:val="009A00BB"/>
    <w:rsid w:val="009B125D"/>
    <w:rsid w:val="009B3422"/>
    <w:rsid w:val="009D559B"/>
    <w:rsid w:val="009F3C60"/>
    <w:rsid w:val="00A01563"/>
    <w:rsid w:val="00A77081"/>
    <w:rsid w:val="00A94840"/>
    <w:rsid w:val="00AA073D"/>
    <w:rsid w:val="00AA50CF"/>
    <w:rsid w:val="00AE632C"/>
    <w:rsid w:val="00B52EE5"/>
    <w:rsid w:val="00B65310"/>
    <w:rsid w:val="00B70F31"/>
    <w:rsid w:val="00B82CEF"/>
    <w:rsid w:val="00BB6D03"/>
    <w:rsid w:val="00C203BE"/>
    <w:rsid w:val="00C23A71"/>
    <w:rsid w:val="00C257EA"/>
    <w:rsid w:val="00C354C0"/>
    <w:rsid w:val="00C37146"/>
    <w:rsid w:val="00CA2790"/>
    <w:rsid w:val="00CF338B"/>
    <w:rsid w:val="00D15D31"/>
    <w:rsid w:val="00D358C2"/>
    <w:rsid w:val="00D51C39"/>
    <w:rsid w:val="00D565CB"/>
    <w:rsid w:val="00D64CC4"/>
    <w:rsid w:val="00D678C0"/>
    <w:rsid w:val="00D76BDD"/>
    <w:rsid w:val="00D84574"/>
    <w:rsid w:val="00D94266"/>
    <w:rsid w:val="00E0572B"/>
    <w:rsid w:val="00E2455A"/>
    <w:rsid w:val="00E24B3F"/>
    <w:rsid w:val="00E76E6F"/>
    <w:rsid w:val="00E9270F"/>
    <w:rsid w:val="00EE0097"/>
    <w:rsid w:val="00F57380"/>
    <w:rsid w:val="00F623EA"/>
    <w:rsid w:val="00F8349A"/>
    <w:rsid w:val="00F841D8"/>
    <w:rsid w:val="00F8424C"/>
    <w:rsid w:val="00F9167B"/>
    <w:rsid w:val="00FB5472"/>
    <w:rsid w:val="00FB6CC1"/>
    <w:rsid w:val="00FC5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C3A2F"/>
    <w:pPr>
      <w:spacing w:after="0" w:line="274" w:lineRule="auto"/>
    </w:pPr>
    <w:rPr>
      <w:color w:val="000000" w:themeColor="text1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5C3A2F"/>
    <w:pPr>
      <w:keepNext/>
      <w:keepLines/>
      <w:spacing w:before="360" w:line="240" w:lineRule="auto"/>
      <w:outlineLvl w:val="0"/>
    </w:pPr>
    <w:rPr>
      <w:rFonts w:ascii="Times New Roman" w:eastAsiaTheme="majorEastAsia" w:hAnsi="Times New Roman" w:cstheme="majorBidi"/>
      <w:b/>
      <w:bCs/>
      <w:spacing w:val="20"/>
      <w:sz w:val="32"/>
      <w:szCs w:val="28"/>
      <w:u w:val="singl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C3A2F"/>
    <w:pPr>
      <w:keepNext/>
      <w:keepLines/>
      <w:spacing w:before="120" w:line="240" w:lineRule="auto"/>
      <w:outlineLvl w:val="1"/>
    </w:pPr>
    <w:rPr>
      <w:rFonts w:eastAsiaTheme="majorEastAsia" w:cstheme="majorBidi"/>
      <w:b/>
      <w:bCs/>
      <w:color w:val="943634" w:themeColor="accent2" w:themeShade="BF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C3A2F"/>
    <w:pPr>
      <w:keepNext/>
      <w:keepLines/>
      <w:spacing w:before="20" w:line="240" w:lineRule="auto"/>
      <w:outlineLvl w:val="2"/>
    </w:pPr>
    <w:rPr>
      <w:rFonts w:asciiTheme="majorHAnsi" w:eastAsiaTheme="majorEastAsia" w:hAnsiTheme="majorHAnsi" w:cstheme="majorBidi"/>
      <w:bCs/>
      <w:color w:val="403152" w:themeColor="accent4" w:themeShade="80"/>
      <w:spacing w:val="14"/>
      <w:sz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4C62"/>
    <w:pPr>
      <w:keepNext/>
      <w:keepLines/>
      <w:spacing w:before="200"/>
      <w:outlineLvl w:val="3"/>
    </w:pPr>
    <w:rPr>
      <w:rFonts w:eastAsiaTheme="majorEastAsia" w:cstheme="majorBidi"/>
      <w:b/>
      <w:bCs/>
      <w:i/>
      <w:iCs/>
      <w:color w:val="000000"/>
      <w:sz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4C62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000000"/>
      <w:sz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4C62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Cs/>
      <w:color w:val="4F81BD" w:themeColor="accent1"/>
      <w:sz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4C62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000000"/>
      <w:sz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4C62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00000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4C62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00000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2B75C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B75C7"/>
    <w:rPr>
      <w:rFonts w:cs="Times New Roman"/>
    </w:rPr>
  </w:style>
  <w:style w:type="paragraph" w:styleId="Footer">
    <w:name w:val="footer"/>
    <w:basedOn w:val="Normal"/>
    <w:link w:val="FooterChar"/>
    <w:uiPriority w:val="99"/>
    <w:unhideWhenUsed/>
    <w:rsid w:val="002B75C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2B75C7"/>
    <w:rPr>
      <w:rFonts w:cs="Times New Roman"/>
    </w:rPr>
  </w:style>
  <w:style w:type="character" w:customStyle="1" w:styleId="Heading1Char">
    <w:name w:val="Heading 1 Char"/>
    <w:basedOn w:val="DefaultParagraphFont"/>
    <w:link w:val="Heading1"/>
    <w:uiPriority w:val="9"/>
    <w:rsid w:val="005C3A2F"/>
    <w:rPr>
      <w:rFonts w:ascii="Times New Roman" w:eastAsiaTheme="majorEastAsia" w:hAnsi="Times New Roman" w:cstheme="majorBidi"/>
      <w:b/>
      <w:bCs/>
      <w:spacing w:val="20"/>
      <w:sz w:val="32"/>
      <w:szCs w:val="28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5C3A2F"/>
    <w:rPr>
      <w:rFonts w:eastAsiaTheme="majorEastAsia" w:cstheme="majorBidi"/>
      <w:b/>
      <w:bCs/>
      <w:color w:val="943634" w:themeColor="accent2" w:themeShade="BF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C3A2F"/>
    <w:rPr>
      <w:rFonts w:asciiTheme="majorHAnsi" w:eastAsiaTheme="majorEastAsia" w:hAnsiTheme="majorHAnsi" w:cstheme="majorBidi"/>
      <w:bCs/>
      <w:color w:val="403152" w:themeColor="accent4" w:themeShade="80"/>
      <w:spacing w:val="14"/>
      <w:sz w:val="24"/>
    </w:rPr>
  </w:style>
  <w:style w:type="paragraph" w:styleId="ListParagraph">
    <w:name w:val="List Paragraph"/>
    <w:basedOn w:val="Normal"/>
    <w:uiPriority w:val="34"/>
    <w:qFormat/>
    <w:rsid w:val="006E4C62"/>
    <w:pPr>
      <w:spacing w:line="240" w:lineRule="auto"/>
      <w:ind w:left="720" w:hanging="288"/>
      <w:contextualSpacing/>
    </w:pPr>
    <w:rPr>
      <w:color w:val="1F497D" w:themeColor="text2"/>
    </w:rPr>
  </w:style>
  <w:style w:type="paragraph" w:styleId="NoSpacing">
    <w:name w:val="No Spacing"/>
    <w:link w:val="NoSpacingChar"/>
    <w:uiPriority w:val="1"/>
    <w:qFormat/>
    <w:rsid w:val="006E4C62"/>
    <w:pPr>
      <w:spacing w:after="0" w:line="240" w:lineRule="auto"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6E4C62"/>
    <w:rPr>
      <w:rFonts w:eastAsiaTheme="majorEastAsia" w:cstheme="majorBidi"/>
      <w:b/>
      <w:bCs/>
      <w:i/>
      <w:iCs/>
      <w:color w:val="000000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4C62"/>
    <w:rPr>
      <w:rFonts w:asciiTheme="majorHAnsi" w:eastAsiaTheme="majorEastAsia" w:hAnsiTheme="majorHAnsi" w:cstheme="majorBidi"/>
      <w:color w:val="00000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4C62"/>
    <w:rPr>
      <w:rFonts w:asciiTheme="majorHAnsi" w:eastAsiaTheme="majorEastAsia" w:hAnsiTheme="majorHAnsi" w:cstheme="majorBidi"/>
      <w:iCs/>
      <w:color w:val="4F81BD" w:themeColor="accent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4C62"/>
    <w:rPr>
      <w:rFonts w:asciiTheme="majorHAnsi" w:eastAsiaTheme="majorEastAsia" w:hAnsiTheme="majorHAnsi" w:cstheme="majorBidi"/>
      <w:i/>
      <w:iCs/>
      <w:color w:val="00000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4C62"/>
    <w:rPr>
      <w:rFonts w:asciiTheme="majorHAnsi" w:eastAsiaTheme="majorEastAsia" w:hAnsiTheme="majorHAnsi" w:cstheme="majorBidi"/>
      <w:color w:val="00000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4C62"/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E4C62"/>
    <w:pPr>
      <w:spacing w:line="240" w:lineRule="auto"/>
    </w:pPr>
    <w:rPr>
      <w:rFonts w:asciiTheme="majorHAnsi" w:eastAsiaTheme="minorEastAsia" w:hAnsiTheme="majorHAnsi"/>
      <w:bCs/>
      <w:smallCaps/>
      <w:color w:val="1F497D" w:themeColor="text2"/>
      <w:spacing w:val="6"/>
      <w:sz w:val="22"/>
      <w:szCs w:val="18"/>
      <w:lang w:bidi="hi-IN"/>
    </w:rPr>
  </w:style>
  <w:style w:type="paragraph" w:styleId="Title">
    <w:name w:val="Title"/>
    <w:basedOn w:val="Normal"/>
    <w:next w:val="Normal"/>
    <w:link w:val="TitleChar"/>
    <w:uiPriority w:val="10"/>
    <w:qFormat/>
    <w:rsid w:val="006E4C62"/>
    <w:pPr>
      <w:spacing w:after="120" w:line="240" w:lineRule="auto"/>
      <w:contextualSpacing/>
    </w:pPr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6E4C62"/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4C62"/>
    <w:pPr>
      <w:numPr>
        <w:ilvl w:val="1"/>
      </w:numPr>
    </w:pPr>
    <w:rPr>
      <w:rFonts w:eastAsiaTheme="majorEastAsia" w:cstheme="majorBidi"/>
      <w:iCs/>
      <w:color w:val="1F497D" w:themeColor="text2"/>
      <w:sz w:val="40"/>
      <w:szCs w:val="24"/>
      <w:lang w:bidi="hi-IN"/>
    </w:rPr>
  </w:style>
  <w:style w:type="character" w:customStyle="1" w:styleId="SubtitleChar">
    <w:name w:val="Subtitle Char"/>
    <w:basedOn w:val="DefaultParagraphFont"/>
    <w:link w:val="Subtitle"/>
    <w:uiPriority w:val="11"/>
    <w:rsid w:val="006E4C62"/>
    <w:rPr>
      <w:rFonts w:eastAsiaTheme="majorEastAsia" w:cstheme="majorBidi"/>
      <w:iCs/>
      <w:color w:val="1F497D" w:themeColor="text2"/>
      <w:sz w:val="40"/>
      <w:szCs w:val="24"/>
      <w:lang w:bidi="hi-IN"/>
    </w:rPr>
  </w:style>
  <w:style w:type="character" w:styleId="Strong">
    <w:name w:val="Strong"/>
    <w:basedOn w:val="DefaultParagraphFont"/>
    <w:uiPriority w:val="22"/>
    <w:qFormat/>
    <w:rsid w:val="006E4C62"/>
    <w:rPr>
      <w:b w:val="0"/>
      <w:bCs/>
      <w:i/>
      <w:color w:val="1F497D" w:themeColor="text2"/>
    </w:rPr>
  </w:style>
  <w:style w:type="character" w:styleId="Emphasis">
    <w:name w:val="Emphasis"/>
    <w:basedOn w:val="DefaultParagraphFont"/>
    <w:uiPriority w:val="20"/>
    <w:qFormat/>
    <w:rsid w:val="006E4C62"/>
    <w:rPr>
      <w:b/>
      <w:i/>
      <w:iCs/>
    </w:rPr>
  </w:style>
  <w:style w:type="paragraph" w:styleId="Quote">
    <w:name w:val="Quote"/>
    <w:basedOn w:val="Normal"/>
    <w:next w:val="Normal"/>
    <w:link w:val="QuoteChar"/>
    <w:uiPriority w:val="29"/>
    <w:qFormat/>
    <w:rsid w:val="006E4C62"/>
    <w:pPr>
      <w:spacing w:line="360" w:lineRule="auto"/>
      <w:jc w:val="center"/>
    </w:pPr>
    <w:rPr>
      <w:rFonts w:eastAsiaTheme="minorEastAsia"/>
      <w:b/>
      <w:i/>
      <w:iCs/>
      <w:color w:val="4F81BD" w:themeColor="accent1"/>
      <w:sz w:val="26"/>
      <w:lang w:bidi="hi-IN"/>
    </w:rPr>
  </w:style>
  <w:style w:type="character" w:customStyle="1" w:styleId="QuoteChar">
    <w:name w:val="Quote Char"/>
    <w:basedOn w:val="DefaultParagraphFont"/>
    <w:link w:val="Quote"/>
    <w:uiPriority w:val="29"/>
    <w:rsid w:val="006E4C62"/>
    <w:rPr>
      <w:rFonts w:eastAsiaTheme="minorEastAsia"/>
      <w:b/>
      <w:i/>
      <w:iCs/>
      <w:color w:val="4F81BD" w:themeColor="accent1"/>
      <w:sz w:val="26"/>
      <w:lang w:bidi="hi-IN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4C62"/>
    <w:pPr>
      <w:pBdr>
        <w:top w:val="single" w:sz="36" w:space="8" w:color="4F81BD" w:themeColor="accent1"/>
        <w:left w:val="single" w:sz="36" w:space="8" w:color="4F81BD" w:themeColor="accent1"/>
        <w:bottom w:val="single" w:sz="36" w:space="8" w:color="4F81BD" w:themeColor="accent1"/>
        <w:right w:val="single" w:sz="36" w:space="8" w:color="4F81BD" w:themeColor="accent1"/>
      </w:pBdr>
      <w:shd w:val="clear" w:color="auto" w:fill="4F81BD" w:themeFill="accent1"/>
      <w:spacing w:before="200" w:after="200" w:line="360" w:lineRule="auto"/>
      <w:ind w:left="259" w:right="259"/>
      <w:jc w:val="center"/>
    </w:pPr>
    <w:rPr>
      <w:rFonts w:asciiTheme="majorHAnsi" w:eastAsiaTheme="minorEastAsia" w:hAnsiTheme="majorHAnsi"/>
      <w:bCs/>
      <w:iCs/>
      <w:color w:val="FFFFFF" w:themeColor="background1"/>
      <w:sz w:val="28"/>
      <w:lang w:bidi="hi-IN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4C62"/>
    <w:rPr>
      <w:rFonts w:asciiTheme="majorHAnsi" w:eastAsiaTheme="minorEastAsia" w:hAnsiTheme="majorHAnsi"/>
      <w:bCs/>
      <w:iCs/>
      <w:color w:val="FFFFFF" w:themeColor="background1"/>
      <w:sz w:val="28"/>
      <w:shd w:val="clear" w:color="auto" w:fill="4F81BD" w:themeFill="accent1"/>
      <w:lang w:bidi="hi-IN"/>
    </w:rPr>
  </w:style>
  <w:style w:type="character" w:styleId="SubtleEmphasis">
    <w:name w:val="Subtle Emphasis"/>
    <w:basedOn w:val="DefaultParagraphFont"/>
    <w:uiPriority w:val="19"/>
    <w:qFormat/>
    <w:rsid w:val="006E4C62"/>
    <w:rPr>
      <w:i/>
      <w:iCs/>
      <w:color w:val="000000"/>
    </w:rPr>
  </w:style>
  <w:style w:type="character" w:styleId="IntenseEmphasis">
    <w:name w:val="Intense Emphasis"/>
    <w:basedOn w:val="DefaultParagraphFont"/>
    <w:uiPriority w:val="21"/>
    <w:qFormat/>
    <w:rsid w:val="006E4C62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6E4C62"/>
    <w:rPr>
      <w:smallCaps/>
      <w:color w:val="000000"/>
      <w:u w:val="single"/>
    </w:rPr>
  </w:style>
  <w:style w:type="character" w:styleId="IntenseReference">
    <w:name w:val="Intense Reference"/>
    <w:basedOn w:val="DefaultParagraphFont"/>
    <w:uiPriority w:val="32"/>
    <w:qFormat/>
    <w:rsid w:val="006E4C62"/>
    <w:rPr>
      <w:b w:val="0"/>
      <w:bCs/>
      <w:smallCaps/>
      <w:color w:val="4F81BD" w:themeColor="accent1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6E4C62"/>
    <w:rPr>
      <w:b/>
      <w:bCs/>
      <w:caps/>
      <w:smallCaps w:val="0"/>
      <w:color w:val="1F497D" w:themeColor="text2"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E4C62"/>
    <w:pPr>
      <w:spacing w:before="480" w:line="264" w:lineRule="auto"/>
      <w:outlineLvl w:val="9"/>
    </w:pPr>
    <w:rPr>
      <w:b w:val="0"/>
    </w:rPr>
  </w:style>
  <w:style w:type="character" w:customStyle="1" w:styleId="NoSpacingChar">
    <w:name w:val="No Spacing Char"/>
    <w:basedOn w:val="DefaultParagraphFont"/>
    <w:link w:val="NoSpacing"/>
    <w:uiPriority w:val="1"/>
    <w:rsid w:val="006E4C62"/>
  </w:style>
  <w:style w:type="paragraph" w:customStyle="1" w:styleId="Body">
    <w:name w:val="Body"/>
    <w:basedOn w:val="ListParagraph"/>
    <w:qFormat/>
    <w:rsid w:val="0014009F"/>
    <w:pPr>
      <w:numPr>
        <w:numId w:val="8"/>
      </w:numPr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B125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125D"/>
    <w:rPr>
      <w:rFonts w:ascii="Tahoma" w:hAnsi="Tahoma" w:cs="Tahoma"/>
      <w:color w:val="000000" w:themeColor="text1"/>
      <w:sz w:val="16"/>
      <w:szCs w:val="16"/>
    </w:rPr>
  </w:style>
  <w:style w:type="table" w:styleId="TableGrid">
    <w:name w:val="Table Grid"/>
    <w:basedOn w:val="TableNormal"/>
    <w:uiPriority w:val="59"/>
    <w:rsid w:val="00170D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C3A2F"/>
    <w:pPr>
      <w:spacing w:after="0" w:line="274" w:lineRule="auto"/>
    </w:pPr>
    <w:rPr>
      <w:color w:val="000000" w:themeColor="text1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5C3A2F"/>
    <w:pPr>
      <w:keepNext/>
      <w:keepLines/>
      <w:spacing w:before="360" w:line="240" w:lineRule="auto"/>
      <w:outlineLvl w:val="0"/>
    </w:pPr>
    <w:rPr>
      <w:rFonts w:ascii="Times New Roman" w:eastAsiaTheme="majorEastAsia" w:hAnsi="Times New Roman" w:cstheme="majorBidi"/>
      <w:b/>
      <w:bCs/>
      <w:spacing w:val="20"/>
      <w:sz w:val="32"/>
      <w:szCs w:val="28"/>
      <w:u w:val="singl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C3A2F"/>
    <w:pPr>
      <w:keepNext/>
      <w:keepLines/>
      <w:spacing w:before="120" w:line="240" w:lineRule="auto"/>
      <w:outlineLvl w:val="1"/>
    </w:pPr>
    <w:rPr>
      <w:rFonts w:eastAsiaTheme="majorEastAsia" w:cstheme="majorBidi"/>
      <w:b/>
      <w:bCs/>
      <w:color w:val="943634" w:themeColor="accent2" w:themeShade="BF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C3A2F"/>
    <w:pPr>
      <w:keepNext/>
      <w:keepLines/>
      <w:spacing w:before="20" w:line="240" w:lineRule="auto"/>
      <w:outlineLvl w:val="2"/>
    </w:pPr>
    <w:rPr>
      <w:rFonts w:asciiTheme="majorHAnsi" w:eastAsiaTheme="majorEastAsia" w:hAnsiTheme="majorHAnsi" w:cstheme="majorBidi"/>
      <w:bCs/>
      <w:color w:val="403152" w:themeColor="accent4" w:themeShade="80"/>
      <w:spacing w:val="14"/>
      <w:sz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4C62"/>
    <w:pPr>
      <w:keepNext/>
      <w:keepLines/>
      <w:spacing w:before="200"/>
      <w:outlineLvl w:val="3"/>
    </w:pPr>
    <w:rPr>
      <w:rFonts w:eastAsiaTheme="majorEastAsia" w:cstheme="majorBidi"/>
      <w:b/>
      <w:bCs/>
      <w:i/>
      <w:iCs/>
      <w:color w:val="000000"/>
      <w:sz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4C62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000000"/>
      <w:sz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4C62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Cs/>
      <w:color w:val="4F81BD" w:themeColor="accent1"/>
      <w:sz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4C62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000000"/>
      <w:sz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4C62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00000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4C62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00000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2B75C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B75C7"/>
    <w:rPr>
      <w:rFonts w:cs="Times New Roman"/>
    </w:rPr>
  </w:style>
  <w:style w:type="paragraph" w:styleId="Footer">
    <w:name w:val="footer"/>
    <w:basedOn w:val="Normal"/>
    <w:link w:val="FooterChar"/>
    <w:uiPriority w:val="99"/>
    <w:unhideWhenUsed/>
    <w:rsid w:val="002B75C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2B75C7"/>
    <w:rPr>
      <w:rFonts w:cs="Times New Roman"/>
    </w:rPr>
  </w:style>
  <w:style w:type="character" w:customStyle="1" w:styleId="Heading1Char">
    <w:name w:val="Heading 1 Char"/>
    <w:basedOn w:val="DefaultParagraphFont"/>
    <w:link w:val="Heading1"/>
    <w:uiPriority w:val="9"/>
    <w:rsid w:val="005C3A2F"/>
    <w:rPr>
      <w:rFonts w:ascii="Times New Roman" w:eastAsiaTheme="majorEastAsia" w:hAnsi="Times New Roman" w:cstheme="majorBidi"/>
      <w:b/>
      <w:bCs/>
      <w:spacing w:val="20"/>
      <w:sz w:val="32"/>
      <w:szCs w:val="28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5C3A2F"/>
    <w:rPr>
      <w:rFonts w:eastAsiaTheme="majorEastAsia" w:cstheme="majorBidi"/>
      <w:b/>
      <w:bCs/>
      <w:color w:val="943634" w:themeColor="accent2" w:themeShade="BF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C3A2F"/>
    <w:rPr>
      <w:rFonts w:asciiTheme="majorHAnsi" w:eastAsiaTheme="majorEastAsia" w:hAnsiTheme="majorHAnsi" w:cstheme="majorBidi"/>
      <w:bCs/>
      <w:color w:val="403152" w:themeColor="accent4" w:themeShade="80"/>
      <w:spacing w:val="14"/>
      <w:sz w:val="24"/>
    </w:rPr>
  </w:style>
  <w:style w:type="paragraph" w:styleId="ListParagraph">
    <w:name w:val="List Paragraph"/>
    <w:basedOn w:val="Normal"/>
    <w:uiPriority w:val="34"/>
    <w:qFormat/>
    <w:rsid w:val="006E4C62"/>
    <w:pPr>
      <w:spacing w:line="240" w:lineRule="auto"/>
      <w:ind w:left="720" w:hanging="288"/>
      <w:contextualSpacing/>
    </w:pPr>
    <w:rPr>
      <w:color w:val="1F497D" w:themeColor="text2"/>
    </w:rPr>
  </w:style>
  <w:style w:type="paragraph" w:styleId="NoSpacing">
    <w:name w:val="No Spacing"/>
    <w:link w:val="NoSpacingChar"/>
    <w:uiPriority w:val="1"/>
    <w:qFormat/>
    <w:rsid w:val="006E4C62"/>
    <w:pPr>
      <w:spacing w:after="0" w:line="240" w:lineRule="auto"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6E4C62"/>
    <w:rPr>
      <w:rFonts w:eastAsiaTheme="majorEastAsia" w:cstheme="majorBidi"/>
      <w:b/>
      <w:bCs/>
      <w:i/>
      <w:iCs/>
      <w:color w:val="000000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4C62"/>
    <w:rPr>
      <w:rFonts w:asciiTheme="majorHAnsi" w:eastAsiaTheme="majorEastAsia" w:hAnsiTheme="majorHAnsi" w:cstheme="majorBidi"/>
      <w:color w:val="00000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4C62"/>
    <w:rPr>
      <w:rFonts w:asciiTheme="majorHAnsi" w:eastAsiaTheme="majorEastAsia" w:hAnsiTheme="majorHAnsi" w:cstheme="majorBidi"/>
      <w:iCs/>
      <w:color w:val="4F81BD" w:themeColor="accent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4C62"/>
    <w:rPr>
      <w:rFonts w:asciiTheme="majorHAnsi" w:eastAsiaTheme="majorEastAsia" w:hAnsiTheme="majorHAnsi" w:cstheme="majorBidi"/>
      <w:i/>
      <w:iCs/>
      <w:color w:val="00000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4C62"/>
    <w:rPr>
      <w:rFonts w:asciiTheme="majorHAnsi" w:eastAsiaTheme="majorEastAsia" w:hAnsiTheme="majorHAnsi" w:cstheme="majorBidi"/>
      <w:color w:val="00000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4C62"/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E4C62"/>
    <w:pPr>
      <w:spacing w:line="240" w:lineRule="auto"/>
    </w:pPr>
    <w:rPr>
      <w:rFonts w:asciiTheme="majorHAnsi" w:eastAsiaTheme="minorEastAsia" w:hAnsiTheme="majorHAnsi"/>
      <w:bCs/>
      <w:smallCaps/>
      <w:color w:val="1F497D" w:themeColor="text2"/>
      <w:spacing w:val="6"/>
      <w:sz w:val="22"/>
      <w:szCs w:val="18"/>
      <w:lang w:bidi="hi-IN"/>
    </w:rPr>
  </w:style>
  <w:style w:type="paragraph" w:styleId="Title">
    <w:name w:val="Title"/>
    <w:basedOn w:val="Normal"/>
    <w:next w:val="Normal"/>
    <w:link w:val="TitleChar"/>
    <w:uiPriority w:val="10"/>
    <w:qFormat/>
    <w:rsid w:val="006E4C62"/>
    <w:pPr>
      <w:spacing w:after="120" w:line="240" w:lineRule="auto"/>
      <w:contextualSpacing/>
    </w:pPr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6E4C62"/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4C62"/>
    <w:pPr>
      <w:numPr>
        <w:ilvl w:val="1"/>
      </w:numPr>
    </w:pPr>
    <w:rPr>
      <w:rFonts w:eastAsiaTheme="majorEastAsia" w:cstheme="majorBidi"/>
      <w:iCs/>
      <w:color w:val="1F497D" w:themeColor="text2"/>
      <w:sz w:val="40"/>
      <w:szCs w:val="24"/>
      <w:lang w:bidi="hi-IN"/>
    </w:rPr>
  </w:style>
  <w:style w:type="character" w:customStyle="1" w:styleId="SubtitleChar">
    <w:name w:val="Subtitle Char"/>
    <w:basedOn w:val="DefaultParagraphFont"/>
    <w:link w:val="Subtitle"/>
    <w:uiPriority w:val="11"/>
    <w:rsid w:val="006E4C62"/>
    <w:rPr>
      <w:rFonts w:eastAsiaTheme="majorEastAsia" w:cstheme="majorBidi"/>
      <w:iCs/>
      <w:color w:val="1F497D" w:themeColor="text2"/>
      <w:sz w:val="40"/>
      <w:szCs w:val="24"/>
      <w:lang w:bidi="hi-IN"/>
    </w:rPr>
  </w:style>
  <w:style w:type="character" w:styleId="Strong">
    <w:name w:val="Strong"/>
    <w:basedOn w:val="DefaultParagraphFont"/>
    <w:uiPriority w:val="22"/>
    <w:qFormat/>
    <w:rsid w:val="006E4C62"/>
    <w:rPr>
      <w:b w:val="0"/>
      <w:bCs/>
      <w:i/>
      <w:color w:val="1F497D" w:themeColor="text2"/>
    </w:rPr>
  </w:style>
  <w:style w:type="character" w:styleId="Emphasis">
    <w:name w:val="Emphasis"/>
    <w:basedOn w:val="DefaultParagraphFont"/>
    <w:uiPriority w:val="20"/>
    <w:qFormat/>
    <w:rsid w:val="006E4C62"/>
    <w:rPr>
      <w:b/>
      <w:i/>
      <w:iCs/>
    </w:rPr>
  </w:style>
  <w:style w:type="paragraph" w:styleId="Quote">
    <w:name w:val="Quote"/>
    <w:basedOn w:val="Normal"/>
    <w:next w:val="Normal"/>
    <w:link w:val="QuoteChar"/>
    <w:uiPriority w:val="29"/>
    <w:qFormat/>
    <w:rsid w:val="006E4C62"/>
    <w:pPr>
      <w:spacing w:line="360" w:lineRule="auto"/>
      <w:jc w:val="center"/>
    </w:pPr>
    <w:rPr>
      <w:rFonts w:eastAsiaTheme="minorEastAsia"/>
      <w:b/>
      <w:i/>
      <w:iCs/>
      <w:color w:val="4F81BD" w:themeColor="accent1"/>
      <w:sz w:val="26"/>
      <w:lang w:bidi="hi-IN"/>
    </w:rPr>
  </w:style>
  <w:style w:type="character" w:customStyle="1" w:styleId="QuoteChar">
    <w:name w:val="Quote Char"/>
    <w:basedOn w:val="DefaultParagraphFont"/>
    <w:link w:val="Quote"/>
    <w:uiPriority w:val="29"/>
    <w:rsid w:val="006E4C62"/>
    <w:rPr>
      <w:rFonts w:eastAsiaTheme="minorEastAsia"/>
      <w:b/>
      <w:i/>
      <w:iCs/>
      <w:color w:val="4F81BD" w:themeColor="accent1"/>
      <w:sz w:val="26"/>
      <w:lang w:bidi="hi-IN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4C62"/>
    <w:pPr>
      <w:pBdr>
        <w:top w:val="single" w:sz="36" w:space="8" w:color="4F81BD" w:themeColor="accent1"/>
        <w:left w:val="single" w:sz="36" w:space="8" w:color="4F81BD" w:themeColor="accent1"/>
        <w:bottom w:val="single" w:sz="36" w:space="8" w:color="4F81BD" w:themeColor="accent1"/>
        <w:right w:val="single" w:sz="36" w:space="8" w:color="4F81BD" w:themeColor="accent1"/>
      </w:pBdr>
      <w:shd w:val="clear" w:color="auto" w:fill="4F81BD" w:themeFill="accent1"/>
      <w:spacing w:before="200" w:after="200" w:line="360" w:lineRule="auto"/>
      <w:ind w:left="259" w:right="259"/>
      <w:jc w:val="center"/>
    </w:pPr>
    <w:rPr>
      <w:rFonts w:asciiTheme="majorHAnsi" w:eastAsiaTheme="minorEastAsia" w:hAnsiTheme="majorHAnsi"/>
      <w:bCs/>
      <w:iCs/>
      <w:color w:val="FFFFFF" w:themeColor="background1"/>
      <w:sz w:val="28"/>
      <w:lang w:bidi="hi-IN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4C62"/>
    <w:rPr>
      <w:rFonts w:asciiTheme="majorHAnsi" w:eastAsiaTheme="minorEastAsia" w:hAnsiTheme="majorHAnsi"/>
      <w:bCs/>
      <w:iCs/>
      <w:color w:val="FFFFFF" w:themeColor="background1"/>
      <w:sz w:val="28"/>
      <w:shd w:val="clear" w:color="auto" w:fill="4F81BD" w:themeFill="accent1"/>
      <w:lang w:bidi="hi-IN"/>
    </w:rPr>
  </w:style>
  <w:style w:type="character" w:styleId="SubtleEmphasis">
    <w:name w:val="Subtle Emphasis"/>
    <w:basedOn w:val="DefaultParagraphFont"/>
    <w:uiPriority w:val="19"/>
    <w:qFormat/>
    <w:rsid w:val="006E4C62"/>
    <w:rPr>
      <w:i/>
      <w:iCs/>
      <w:color w:val="000000"/>
    </w:rPr>
  </w:style>
  <w:style w:type="character" w:styleId="IntenseEmphasis">
    <w:name w:val="Intense Emphasis"/>
    <w:basedOn w:val="DefaultParagraphFont"/>
    <w:uiPriority w:val="21"/>
    <w:qFormat/>
    <w:rsid w:val="006E4C62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6E4C62"/>
    <w:rPr>
      <w:smallCaps/>
      <w:color w:val="000000"/>
      <w:u w:val="single"/>
    </w:rPr>
  </w:style>
  <w:style w:type="character" w:styleId="IntenseReference">
    <w:name w:val="Intense Reference"/>
    <w:basedOn w:val="DefaultParagraphFont"/>
    <w:uiPriority w:val="32"/>
    <w:qFormat/>
    <w:rsid w:val="006E4C62"/>
    <w:rPr>
      <w:b w:val="0"/>
      <w:bCs/>
      <w:smallCaps/>
      <w:color w:val="4F81BD" w:themeColor="accent1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6E4C62"/>
    <w:rPr>
      <w:b/>
      <w:bCs/>
      <w:caps/>
      <w:smallCaps w:val="0"/>
      <w:color w:val="1F497D" w:themeColor="text2"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E4C62"/>
    <w:pPr>
      <w:spacing w:before="480" w:line="264" w:lineRule="auto"/>
      <w:outlineLvl w:val="9"/>
    </w:pPr>
    <w:rPr>
      <w:b w:val="0"/>
    </w:rPr>
  </w:style>
  <w:style w:type="character" w:customStyle="1" w:styleId="NoSpacingChar">
    <w:name w:val="No Spacing Char"/>
    <w:basedOn w:val="DefaultParagraphFont"/>
    <w:link w:val="NoSpacing"/>
    <w:uiPriority w:val="1"/>
    <w:rsid w:val="006E4C62"/>
  </w:style>
  <w:style w:type="paragraph" w:customStyle="1" w:styleId="Body">
    <w:name w:val="Body"/>
    <w:basedOn w:val="ListParagraph"/>
    <w:qFormat/>
    <w:rsid w:val="0014009F"/>
    <w:pPr>
      <w:numPr>
        <w:numId w:val="8"/>
      </w:numPr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B125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125D"/>
    <w:rPr>
      <w:rFonts w:ascii="Tahoma" w:hAnsi="Tahoma" w:cs="Tahoma"/>
      <w:color w:val="000000" w:themeColor="text1"/>
      <w:sz w:val="16"/>
      <w:szCs w:val="16"/>
    </w:rPr>
  </w:style>
  <w:style w:type="table" w:styleId="TableGrid">
    <w:name w:val="Table Grid"/>
    <w:basedOn w:val="TableNormal"/>
    <w:uiPriority w:val="59"/>
    <w:rsid w:val="00170D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ORPHIUS\AppData\Roaming\Microsoft\Templates\PERFORMANCE%20RESUME%20201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A58DAA-E416-4CE7-B2BE-EA976E30EC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PERFORMANCE RESUME 2013</Template>
  <TotalTime>0</TotalTime>
  <Pages>8</Pages>
  <Words>1005</Words>
  <Characters>5734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DFEEST TAFESA</Company>
  <LinksUpToDate>false</LinksUpToDate>
  <CharactersWithSpaces>6726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MORPHIUS</dc:creator>
  <cp:lastModifiedBy>Ken</cp:lastModifiedBy>
  <cp:revision>2</cp:revision>
  <cp:lastPrinted>2015-04-14T12:30:00Z</cp:lastPrinted>
  <dcterms:created xsi:type="dcterms:W3CDTF">2015-04-20T02:10:00Z</dcterms:created>
  <dcterms:modified xsi:type="dcterms:W3CDTF">2015-04-20T02:10:00Z</dcterms:modified>
</cp:coreProperties>
</file>